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92" w:type="dxa"/>
        <w:tblCellSpacing w:w="15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2346"/>
      </w:tblGrid>
      <w:tr w:rsidR="00D16FC6" w:rsidTr="00E54890">
        <w:trPr>
          <w:trHeight w:val="2320"/>
          <w:tblCellSpacing w:w="15" w:type="dxa"/>
        </w:trPr>
        <w:tc>
          <w:tcPr>
            <w:tcW w:w="6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6FC6" w:rsidRDefault="00D16FC6" w:rsidP="00E54890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bookmarkStart w:id="0" w:name="OLE_LINK4"/>
            <w:bookmarkStart w:id="1" w:name="_Hlk527467415"/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:rsidR="00D16FC6" w:rsidRDefault="00D16FC6" w:rsidP="00E54890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:rsidR="00D16FC6" w:rsidRDefault="00D16FC6" w:rsidP="00E54890">
            <w:pPr>
              <w:spacing w:line="276" w:lineRule="auto"/>
              <w:jc w:val="center"/>
              <w:rPr>
                <w:rFonts w:eastAsiaTheme="minorEastAsia"/>
                <w:noProof/>
                <w:lang w:val="en-GB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Company Registration no:  2005/029020/08</w:t>
            </w:r>
          </w:p>
          <w:p w:rsidR="00D16FC6" w:rsidRDefault="00D16FC6" w:rsidP="00E54890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VAT Registration no:  4310248457</w:t>
            </w:r>
            <w:r>
              <w:rPr>
                <w:rFonts w:eastAsiaTheme="minorEastAsia"/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  Unit 1 | Cnr Electron &amp; Uranium Street| Stikland</w:t>
            </w:r>
          </w:p>
          <w:p w:rsidR="00D16FC6" w:rsidRDefault="00D16FC6" w:rsidP="00E54890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Tel : 021-949 4564</w:t>
            </w:r>
          </w:p>
          <w:p w:rsidR="00D16FC6" w:rsidRDefault="00053140" w:rsidP="00E54890">
            <w:pPr>
              <w:spacing w:line="276" w:lineRule="auto"/>
              <w:jc w:val="center"/>
              <w:rPr>
                <w:rFonts w:eastAsiaTheme="minorEastAsia"/>
                <w:noProof/>
                <w:lang w:val="en-GB" w:eastAsia="en-ZA"/>
              </w:rPr>
            </w:pPr>
            <w:hyperlink r:id="rId5" w:history="1">
              <w:r w:rsidR="00D16FC6">
                <w:rPr>
                  <w:rStyle w:val="Hyperlink"/>
                  <w:rFonts w:eastAsiaTheme="minorEastAsia"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6FC6" w:rsidRDefault="00D16FC6" w:rsidP="00E54890">
            <w:pPr>
              <w:spacing w:before="100" w:beforeAutospacing="1" w:after="100" w:afterAutospacing="1" w:line="276" w:lineRule="auto"/>
              <w:jc w:val="center"/>
              <w:rPr>
                <w:rFonts w:eastAsiaTheme="minorEastAsia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noProof/>
              </w:rPr>
              <w:drawing>
                <wp:inline distT="0" distB="0" distL="0" distR="0" wp14:anchorId="6AC306A9" wp14:editId="56E36A25">
                  <wp:extent cx="1352550" cy="10191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3F05">
              <w:rPr>
                <w:b/>
                <w:sz w:val="14"/>
                <w:szCs w:val="14"/>
              </w:rPr>
              <w:t>CITY IMPROVEMENT DISTRICT</w:t>
            </w:r>
          </w:p>
        </w:tc>
      </w:tr>
      <w:bookmarkEnd w:id="0"/>
      <w:bookmarkEnd w:id="1"/>
    </w:tbl>
    <w:p w:rsidR="00D16FC6" w:rsidRDefault="00D16FC6" w:rsidP="00D16FC6">
      <w:pPr>
        <w:jc w:val="center"/>
        <w:rPr>
          <w:rFonts w:ascii="Century Gothic" w:hAnsi="Century Gothic"/>
          <w:b/>
        </w:rPr>
      </w:pPr>
    </w:p>
    <w:p w:rsidR="0099525A" w:rsidRDefault="0099525A" w:rsidP="00BA1D46"/>
    <w:p w:rsidR="0099525A" w:rsidRDefault="0099525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A32E72" w:rsidRPr="0099525A" w:rsidRDefault="00D16FC6" w:rsidP="00D16FC6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</w:t>
      </w:r>
      <w:r w:rsidR="0099525A" w:rsidRPr="0099525A">
        <w:rPr>
          <w:b/>
          <w:sz w:val="52"/>
          <w:szCs w:val="52"/>
        </w:rPr>
        <w:t>MANAGER / CHAIRMAN’S REPORT</w:t>
      </w:r>
    </w:p>
    <w:p w:rsidR="0099525A" w:rsidRDefault="0099525A" w:rsidP="0099525A">
      <w:pPr>
        <w:jc w:val="center"/>
        <w:rPr>
          <w:b/>
          <w:sz w:val="52"/>
          <w:szCs w:val="52"/>
        </w:rPr>
      </w:pPr>
    </w:p>
    <w:p w:rsidR="0099525A" w:rsidRPr="0099525A" w:rsidRDefault="0099525A" w:rsidP="0099525A">
      <w:pPr>
        <w:jc w:val="center"/>
        <w:rPr>
          <w:b/>
          <w:sz w:val="56"/>
          <w:szCs w:val="56"/>
        </w:rPr>
      </w:pPr>
      <w:r w:rsidRPr="0099525A">
        <w:rPr>
          <w:b/>
          <w:sz w:val="56"/>
          <w:szCs w:val="56"/>
        </w:rPr>
        <w:t>201</w:t>
      </w:r>
      <w:r w:rsidR="00D16FC6">
        <w:rPr>
          <w:b/>
          <w:sz w:val="56"/>
          <w:szCs w:val="56"/>
        </w:rPr>
        <w:t>7</w:t>
      </w:r>
      <w:r w:rsidRPr="0099525A">
        <w:rPr>
          <w:b/>
          <w:sz w:val="56"/>
          <w:szCs w:val="56"/>
        </w:rPr>
        <w:t>/201</w:t>
      </w:r>
      <w:r w:rsidR="00D16FC6">
        <w:rPr>
          <w:b/>
          <w:sz w:val="56"/>
          <w:szCs w:val="56"/>
        </w:rPr>
        <w:t>8</w:t>
      </w:r>
    </w:p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3F0EF6" w:rsidRDefault="003F0EF6" w:rsidP="00BA1D46"/>
    <w:p w:rsidR="003F0EF6" w:rsidRDefault="003F0EF6" w:rsidP="00BA1D46"/>
    <w:p w:rsidR="00D402E2" w:rsidRDefault="00D402E2" w:rsidP="00BA1D46"/>
    <w:p w:rsidR="00D402E2" w:rsidRDefault="00D402E2" w:rsidP="00BA1D46"/>
    <w:p w:rsidR="00D16FC6" w:rsidRDefault="00D16FC6" w:rsidP="00BA1D46"/>
    <w:p w:rsidR="00D16FC6" w:rsidRDefault="00D16FC6" w:rsidP="00BA1D46"/>
    <w:p w:rsidR="00D16FC6" w:rsidRDefault="00D16FC6" w:rsidP="00BA1D46"/>
    <w:p w:rsidR="00D16FC6" w:rsidRDefault="00D16FC6" w:rsidP="00BA1D46"/>
    <w:p w:rsidR="00A32E72" w:rsidRDefault="00A32E72" w:rsidP="00BA1D46"/>
    <w:p w:rsidR="0099525A" w:rsidRDefault="0099525A" w:rsidP="00BA1D46"/>
    <w:p w:rsidR="0099525A" w:rsidRDefault="0099525A" w:rsidP="00BA1D46"/>
    <w:p w:rsidR="0099525A" w:rsidRDefault="0099525A" w:rsidP="00BA1D46"/>
    <w:p w:rsidR="0099525A" w:rsidRDefault="0099525A" w:rsidP="00BA1D46"/>
    <w:p w:rsidR="0099525A" w:rsidRPr="0099525A" w:rsidRDefault="0099525A" w:rsidP="00BA1D46">
      <w:r w:rsidRPr="0099525A">
        <w:t>COMPILED BY:  LYNETTE VAN LILL</w:t>
      </w:r>
    </w:p>
    <w:p w:rsidR="0099525A" w:rsidRPr="0099525A" w:rsidRDefault="0099525A" w:rsidP="00BA1D46">
      <w:r w:rsidRPr="0099525A">
        <w:t>MANAGER</w:t>
      </w:r>
    </w:p>
    <w:p w:rsidR="0099525A" w:rsidRPr="0099525A" w:rsidRDefault="0099525A" w:rsidP="00BA1D46">
      <w:r w:rsidRPr="0099525A">
        <w:t>TRIANGLE INDUSTRIAL CITY IMPROVEMENT DISTRICT NPC</w:t>
      </w:r>
    </w:p>
    <w:p w:rsidR="0099525A" w:rsidRPr="0099525A" w:rsidRDefault="0099525A" w:rsidP="00BA1D46">
      <w:r w:rsidRPr="0099525A">
        <w:t>JULY 201</w:t>
      </w:r>
      <w:r w:rsidR="00D16FC6">
        <w:t>8</w:t>
      </w: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D402E2" w:rsidRDefault="00D402E2" w:rsidP="0099525A">
      <w:pPr>
        <w:jc w:val="center"/>
        <w:rPr>
          <w:b/>
          <w:sz w:val="56"/>
          <w:szCs w:val="56"/>
          <w:u w:val="single"/>
        </w:rPr>
      </w:pPr>
    </w:p>
    <w:p w:rsidR="0099525A" w:rsidRDefault="0099525A" w:rsidP="0099525A">
      <w:pPr>
        <w:jc w:val="center"/>
        <w:rPr>
          <w:b/>
          <w:sz w:val="56"/>
          <w:szCs w:val="56"/>
          <w:u w:val="single"/>
        </w:rPr>
      </w:pPr>
      <w:r w:rsidRPr="0099525A">
        <w:rPr>
          <w:b/>
          <w:sz w:val="56"/>
          <w:szCs w:val="56"/>
          <w:u w:val="single"/>
        </w:rPr>
        <w:t>INDEX</w:t>
      </w:r>
    </w:p>
    <w:p w:rsidR="0099525A" w:rsidRDefault="0099525A" w:rsidP="0099525A">
      <w:pPr>
        <w:jc w:val="center"/>
        <w:rPr>
          <w:b/>
          <w:sz w:val="56"/>
          <w:szCs w:val="56"/>
          <w:u w:val="single"/>
        </w:rPr>
      </w:pPr>
    </w:p>
    <w:p w:rsidR="0099525A" w:rsidRDefault="0099525A" w:rsidP="0099525A">
      <w:pPr>
        <w:rPr>
          <w:b/>
          <w:sz w:val="32"/>
          <w:szCs w:val="32"/>
          <w:u w:val="single"/>
        </w:rPr>
      </w:pPr>
    </w:p>
    <w:p w:rsidR="0099525A" w:rsidRDefault="0099525A" w:rsidP="0099525A">
      <w:pPr>
        <w:pStyle w:val="ListParagraph"/>
        <w:numPr>
          <w:ilvl w:val="0"/>
          <w:numId w:val="1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INTRODUCTION</w:t>
      </w:r>
    </w:p>
    <w:p w:rsidR="0099525A" w:rsidRDefault="0099525A" w:rsidP="0099525A">
      <w:pPr>
        <w:rPr>
          <w:b/>
          <w:sz w:val="32"/>
          <w:szCs w:val="32"/>
        </w:rPr>
      </w:pPr>
    </w:p>
    <w:p w:rsidR="0099525A" w:rsidRDefault="0099525A" w:rsidP="0099525A">
      <w:pPr>
        <w:pStyle w:val="ListParagraph"/>
        <w:numPr>
          <w:ilvl w:val="0"/>
          <w:numId w:val="1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MISSION / VISION STATEMENTS</w:t>
      </w:r>
    </w:p>
    <w:p w:rsidR="0099525A" w:rsidRPr="0099525A" w:rsidRDefault="0099525A" w:rsidP="0099525A">
      <w:pPr>
        <w:pStyle w:val="ListParagraph"/>
        <w:rPr>
          <w:b/>
          <w:sz w:val="32"/>
          <w:szCs w:val="32"/>
        </w:rPr>
      </w:pPr>
    </w:p>
    <w:p w:rsidR="0099525A" w:rsidRDefault="0099525A" w:rsidP="0099525A">
      <w:pPr>
        <w:pStyle w:val="ListParagraph"/>
        <w:numPr>
          <w:ilvl w:val="0"/>
          <w:numId w:val="1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ACTIVITIES</w:t>
      </w:r>
    </w:p>
    <w:p w:rsidR="0099525A" w:rsidRPr="0099525A" w:rsidRDefault="0099525A" w:rsidP="0099525A">
      <w:pPr>
        <w:pStyle w:val="ListParagraph"/>
        <w:rPr>
          <w:b/>
          <w:sz w:val="32"/>
          <w:szCs w:val="32"/>
        </w:rPr>
      </w:pPr>
    </w:p>
    <w:p w:rsidR="0099525A" w:rsidRDefault="0099525A" w:rsidP="0099525A">
      <w:pPr>
        <w:pStyle w:val="ListParagraph"/>
        <w:numPr>
          <w:ilvl w:val="0"/>
          <w:numId w:val="1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PROJECTS / ACHIEVEMENTS</w:t>
      </w:r>
    </w:p>
    <w:p w:rsidR="0099525A" w:rsidRPr="0099525A" w:rsidRDefault="0099525A" w:rsidP="0099525A">
      <w:pPr>
        <w:pStyle w:val="ListParagraph"/>
        <w:rPr>
          <w:b/>
          <w:sz w:val="32"/>
          <w:szCs w:val="32"/>
        </w:rPr>
      </w:pPr>
    </w:p>
    <w:p w:rsidR="0099525A" w:rsidRDefault="0099525A" w:rsidP="0099525A">
      <w:pPr>
        <w:pStyle w:val="ListParagraph"/>
        <w:numPr>
          <w:ilvl w:val="0"/>
          <w:numId w:val="1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MEETINGS</w:t>
      </w:r>
    </w:p>
    <w:p w:rsidR="0099525A" w:rsidRPr="0099525A" w:rsidRDefault="0099525A" w:rsidP="0099525A">
      <w:pPr>
        <w:pStyle w:val="ListParagraph"/>
        <w:rPr>
          <w:b/>
          <w:sz w:val="32"/>
          <w:szCs w:val="32"/>
        </w:rPr>
      </w:pPr>
    </w:p>
    <w:p w:rsidR="0099525A" w:rsidRDefault="0099525A" w:rsidP="0099525A">
      <w:pPr>
        <w:pStyle w:val="ListParagraph"/>
        <w:numPr>
          <w:ilvl w:val="0"/>
          <w:numId w:val="1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FINANCIAL</w:t>
      </w:r>
    </w:p>
    <w:p w:rsidR="0099525A" w:rsidRPr="0099525A" w:rsidRDefault="0099525A" w:rsidP="0099525A">
      <w:pPr>
        <w:pStyle w:val="ListParagraph"/>
        <w:rPr>
          <w:b/>
          <w:sz w:val="32"/>
          <w:szCs w:val="32"/>
        </w:rPr>
      </w:pPr>
    </w:p>
    <w:p w:rsidR="0099525A" w:rsidRPr="0099525A" w:rsidRDefault="0099525A" w:rsidP="0099525A">
      <w:pPr>
        <w:pStyle w:val="ListParagraph"/>
        <w:numPr>
          <w:ilvl w:val="0"/>
          <w:numId w:val="1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NEW MEMBERS / DIRECTORS</w:t>
      </w: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99525A" w:rsidRDefault="0099525A" w:rsidP="00BA1D46">
      <w:pPr>
        <w:rPr>
          <w:sz w:val="28"/>
          <w:szCs w:val="28"/>
        </w:rPr>
      </w:pPr>
    </w:p>
    <w:p w:rsidR="005E7521" w:rsidRDefault="005E7521" w:rsidP="00BA1D4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tbl>
      <w:tblPr>
        <w:tblW w:w="9292" w:type="dxa"/>
        <w:tblCellSpacing w:w="15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2346"/>
      </w:tblGrid>
      <w:tr w:rsidR="005E7521" w:rsidTr="00E54890">
        <w:trPr>
          <w:trHeight w:val="2320"/>
          <w:tblCellSpacing w:w="15" w:type="dxa"/>
        </w:trPr>
        <w:tc>
          <w:tcPr>
            <w:tcW w:w="6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E7521" w:rsidRDefault="005E7521" w:rsidP="00E54890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:rsidR="005E7521" w:rsidRDefault="005E7521" w:rsidP="00E54890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:rsidR="005E7521" w:rsidRDefault="005E7521" w:rsidP="00E54890">
            <w:pPr>
              <w:spacing w:line="276" w:lineRule="auto"/>
              <w:jc w:val="center"/>
              <w:rPr>
                <w:rFonts w:eastAsiaTheme="minorEastAsia"/>
                <w:noProof/>
                <w:lang w:val="en-GB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Company Registration no:  2005/029020/08</w:t>
            </w:r>
          </w:p>
          <w:p w:rsidR="005E7521" w:rsidRDefault="005E7521" w:rsidP="00E54890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VAT Registration no:  4310248457</w:t>
            </w:r>
            <w:r>
              <w:rPr>
                <w:rFonts w:eastAsiaTheme="minorEastAsia"/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  Unit 1 | Cnr Electron &amp; Uranium Street| Stikland</w:t>
            </w:r>
          </w:p>
          <w:p w:rsidR="005E7521" w:rsidRDefault="005E7521" w:rsidP="00E54890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Tel : 021-949 4564</w:t>
            </w:r>
          </w:p>
          <w:p w:rsidR="005E7521" w:rsidRDefault="00053140" w:rsidP="00E54890">
            <w:pPr>
              <w:spacing w:line="276" w:lineRule="auto"/>
              <w:jc w:val="center"/>
              <w:rPr>
                <w:rFonts w:eastAsiaTheme="minorEastAsia"/>
                <w:noProof/>
                <w:lang w:val="en-GB" w:eastAsia="en-ZA"/>
              </w:rPr>
            </w:pPr>
            <w:hyperlink r:id="rId7" w:history="1">
              <w:r w:rsidR="005E7521">
                <w:rPr>
                  <w:rStyle w:val="Hyperlink"/>
                  <w:rFonts w:eastAsiaTheme="minorEastAsia"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E7521" w:rsidRDefault="005E7521" w:rsidP="00E54890">
            <w:pPr>
              <w:spacing w:before="100" w:beforeAutospacing="1" w:after="100" w:afterAutospacing="1" w:line="276" w:lineRule="auto"/>
              <w:jc w:val="center"/>
              <w:rPr>
                <w:rFonts w:eastAsiaTheme="minorEastAsia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noProof/>
              </w:rPr>
              <w:drawing>
                <wp:inline distT="0" distB="0" distL="0" distR="0" wp14:anchorId="3FC613B0" wp14:editId="2CEE2C04">
                  <wp:extent cx="1352550" cy="1019175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3F05">
              <w:rPr>
                <w:b/>
                <w:sz w:val="14"/>
                <w:szCs w:val="14"/>
              </w:rPr>
              <w:t>CITY IMPROVEMENT DISTRICT</w:t>
            </w:r>
          </w:p>
        </w:tc>
      </w:tr>
    </w:tbl>
    <w:p w:rsidR="005E7521" w:rsidRDefault="005E7521" w:rsidP="005E7521">
      <w:pPr>
        <w:jc w:val="center"/>
        <w:rPr>
          <w:rFonts w:ascii="Century Gothic" w:hAnsi="Century Gothic"/>
          <w:b/>
        </w:rPr>
      </w:pPr>
    </w:p>
    <w:p w:rsidR="00276284" w:rsidRDefault="00276284" w:rsidP="00276284">
      <w:pPr>
        <w:jc w:val="center"/>
        <w:rPr>
          <w:sz w:val="28"/>
          <w:szCs w:val="28"/>
          <w:u w:val="single"/>
        </w:rPr>
      </w:pPr>
      <w:r w:rsidRPr="00276284">
        <w:rPr>
          <w:sz w:val="28"/>
          <w:szCs w:val="28"/>
          <w:u w:val="single"/>
        </w:rPr>
        <w:t>MANAGER / CHAIRMAN’S REPORT:  201</w:t>
      </w:r>
      <w:r w:rsidR="005E7521">
        <w:rPr>
          <w:sz w:val="28"/>
          <w:szCs w:val="28"/>
          <w:u w:val="single"/>
        </w:rPr>
        <w:t>7</w:t>
      </w:r>
      <w:r w:rsidRPr="00276284">
        <w:rPr>
          <w:sz w:val="28"/>
          <w:szCs w:val="28"/>
          <w:u w:val="single"/>
        </w:rPr>
        <w:t>/</w:t>
      </w:r>
      <w:r w:rsidR="000F733C">
        <w:rPr>
          <w:sz w:val="28"/>
          <w:szCs w:val="28"/>
          <w:u w:val="single"/>
        </w:rPr>
        <w:t>201</w:t>
      </w:r>
      <w:r w:rsidR="005E7521">
        <w:rPr>
          <w:sz w:val="28"/>
          <w:szCs w:val="28"/>
          <w:u w:val="single"/>
        </w:rPr>
        <w:t>8</w:t>
      </w:r>
    </w:p>
    <w:p w:rsidR="00EC6144" w:rsidRDefault="00EC6144" w:rsidP="00276284">
      <w:pPr>
        <w:jc w:val="center"/>
        <w:rPr>
          <w:sz w:val="28"/>
          <w:szCs w:val="28"/>
          <w:u w:val="single"/>
        </w:rPr>
      </w:pPr>
    </w:p>
    <w:p w:rsidR="00276284" w:rsidRDefault="00276284" w:rsidP="00276284">
      <w:pPr>
        <w:rPr>
          <w:sz w:val="28"/>
          <w:szCs w:val="28"/>
          <w:u w:val="single"/>
        </w:rPr>
      </w:pPr>
    </w:p>
    <w:p w:rsidR="00276284" w:rsidRDefault="00276284" w:rsidP="00276284">
      <w:pPr>
        <w:pStyle w:val="ListParagraph"/>
        <w:numPr>
          <w:ilvl w:val="0"/>
          <w:numId w:val="20"/>
        </w:numPr>
        <w:rPr>
          <w:b/>
          <w:sz w:val="28"/>
          <w:szCs w:val="28"/>
          <w:u w:val="single"/>
        </w:rPr>
      </w:pPr>
      <w:r w:rsidRPr="00276284">
        <w:rPr>
          <w:b/>
          <w:sz w:val="28"/>
          <w:szCs w:val="28"/>
          <w:u w:val="single"/>
        </w:rPr>
        <w:t>INTRODUCTION</w:t>
      </w:r>
    </w:p>
    <w:p w:rsidR="00276284" w:rsidRDefault="00276284" w:rsidP="00276284">
      <w:pPr>
        <w:rPr>
          <w:b/>
          <w:sz w:val="28"/>
          <w:szCs w:val="28"/>
          <w:u w:val="single"/>
        </w:rPr>
      </w:pPr>
    </w:p>
    <w:p w:rsidR="00276284" w:rsidRDefault="00276284" w:rsidP="00276284">
      <w:pPr>
        <w:ind w:left="720"/>
      </w:pPr>
      <w:r>
        <w:t>The Triangle Industrial City Improvement District (</w:t>
      </w:r>
      <w:r w:rsidR="0074594C">
        <w:t>TI</w:t>
      </w:r>
      <w:r>
        <w:t>CID) / Special Rating area (SRA)</w:t>
      </w:r>
    </w:p>
    <w:p w:rsidR="00276284" w:rsidRDefault="00276284" w:rsidP="00276284">
      <w:pPr>
        <w:ind w:left="720"/>
      </w:pPr>
      <w:r>
        <w:t>continuously strives towards building confidence in the area as a safe, attractive and clean environment in which to conduct business with special attention paid to core responsibilities that encourages investment in the area, halt degeneration and promote economic growth/sustainable development.</w:t>
      </w:r>
    </w:p>
    <w:p w:rsidR="00276284" w:rsidRDefault="00276284" w:rsidP="00276284">
      <w:pPr>
        <w:ind w:left="720"/>
      </w:pPr>
    </w:p>
    <w:p w:rsidR="00276284" w:rsidRDefault="00276284" w:rsidP="00276284">
      <w:pPr>
        <w:ind w:left="720"/>
      </w:pPr>
      <w:r>
        <w:t xml:space="preserve">The </w:t>
      </w:r>
      <w:r w:rsidR="00CB6C2B">
        <w:t>TI</w:t>
      </w:r>
      <w:r>
        <w:t>CID provides services that are consistent with the City’s Integrated Development Plan (“IDP”) by providing top-up services to the City of Cape Town.</w:t>
      </w:r>
    </w:p>
    <w:p w:rsidR="00276284" w:rsidRDefault="00276284" w:rsidP="00276284">
      <w:pPr>
        <w:ind w:left="720"/>
      </w:pPr>
    </w:p>
    <w:p w:rsidR="00276284" w:rsidRDefault="00276284" w:rsidP="00276284">
      <w:pPr>
        <w:ind w:left="720"/>
      </w:pPr>
      <w:r>
        <w:t xml:space="preserve">During the period 1 April 2009 to June </w:t>
      </w:r>
      <w:r w:rsidR="0074594C">
        <w:t>2018: -</w:t>
      </w:r>
    </w:p>
    <w:p w:rsidR="00EC6144" w:rsidRDefault="0074594C" w:rsidP="00276284">
      <w:pPr>
        <w:ind w:left="720"/>
      </w:pPr>
      <w:r>
        <w:t xml:space="preserve">         </w:t>
      </w:r>
    </w:p>
    <w:p w:rsidR="00EC6144" w:rsidRDefault="0074594C" w:rsidP="00EC6144">
      <w:pPr>
        <w:pStyle w:val="ListParagraph"/>
        <w:numPr>
          <w:ilvl w:val="0"/>
          <w:numId w:val="21"/>
        </w:numPr>
      </w:pPr>
      <w:r>
        <w:t>42 arrests were made by the CID Security service provider</w:t>
      </w:r>
    </w:p>
    <w:p w:rsidR="00EC6144" w:rsidRDefault="0074594C" w:rsidP="00EC6144">
      <w:pPr>
        <w:pStyle w:val="ListParagraph"/>
        <w:numPr>
          <w:ilvl w:val="0"/>
          <w:numId w:val="21"/>
        </w:numPr>
      </w:pPr>
      <w:r>
        <w:t>13 044 black bags were removed by the CID’s cleansing service</w:t>
      </w:r>
    </w:p>
    <w:p w:rsidR="0074594C" w:rsidRDefault="0074594C" w:rsidP="00EC6144">
      <w:pPr>
        <w:pStyle w:val="ListParagraph"/>
        <w:numPr>
          <w:ilvl w:val="0"/>
          <w:numId w:val="21"/>
        </w:numPr>
      </w:pPr>
      <w:r>
        <w:t>838 954 km was travelled in patrols by the CID security in the industrial area</w:t>
      </w:r>
    </w:p>
    <w:p w:rsidR="00EC6144" w:rsidRDefault="00EC6144" w:rsidP="00EC6144"/>
    <w:p w:rsidR="00EC6144" w:rsidRDefault="00EC6144" w:rsidP="00EC6144">
      <w:r>
        <w:t xml:space="preserve">            The following w</w:t>
      </w:r>
      <w:r w:rsidR="007504D9">
        <w:t>ere</w:t>
      </w:r>
      <w:r>
        <w:t xml:space="preserve"> reported by the CID to the City of Cape Town:- </w:t>
      </w:r>
    </w:p>
    <w:p w:rsidR="00EC6144" w:rsidRDefault="00EC6144" w:rsidP="00EC6144"/>
    <w:p w:rsidR="00EC6144" w:rsidRDefault="0074594C" w:rsidP="00EC6144">
      <w:pPr>
        <w:pStyle w:val="ListParagraph"/>
        <w:numPr>
          <w:ilvl w:val="0"/>
          <w:numId w:val="21"/>
        </w:numPr>
      </w:pPr>
      <w:r>
        <w:t>775</w:t>
      </w:r>
      <w:r w:rsidR="00EC6144">
        <w:t xml:space="preserve"> </w:t>
      </w:r>
      <w:r>
        <w:t>f</w:t>
      </w:r>
      <w:r w:rsidR="00EC6144">
        <w:t xml:space="preserve">aulty street lights / damaged lamp poles </w:t>
      </w:r>
    </w:p>
    <w:p w:rsidR="00EC6144" w:rsidRDefault="0074594C" w:rsidP="00EC6144">
      <w:pPr>
        <w:pStyle w:val="ListParagraph"/>
        <w:numPr>
          <w:ilvl w:val="0"/>
          <w:numId w:val="21"/>
        </w:numPr>
      </w:pPr>
      <w:r>
        <w:t>225 b</w:t>
      </w:r>
      <w:r w:rsidR="00EC6144">
        <w:t xml:space="preserve">urst pipes / blocked drains </w:t>
      </w:r>
    </w:p>
    <w:p w:rsidR="007504D9" w:rsidRDefault="0074594C" w:rsidP="00B77062">
      <w:pPr>
        <w:pStyle w:val="ListParagraph"/>
        <w:numPr>
          <w:ilvl w:val="0"/>
          <w:numId w:val="21"/>
        </w:numPr>
      </w:pPr>
      <w:r>
        <w:t>316 p</w:t>
      </w:r>
      <w:r w:rsidR="00EC6144">
        <w:t>otholes</w:t>
      </w:r>
    </w:p>
    <w:p w:rsidR="007504D9" w:rsidRDefault="007504D9" w:rsidP="007504D9"/>
    <w:p w:rsidR="00EC6144" w:rsidRDefault="00EC6144" w:rsidP="00EC6144"/>
    <w:p w:rsidR="00EC6144" w:rsidRDefault="00EC6144" w:rsidP="00EC6144">
      <w:pPr>
        <w:pStyle w:val="ListParagraph"/>
        <w:numPr>
          <w:ilvl w:val="0"/>
          <w:numId w:val="20"/>
        </w:numPr>
        <w:rPr>
          <w:b/>
          <w:sz w:val="28"/>
          <w:szCs w:val="28"/>
          <w:u w:val="single"/>
        </w:rPr>
      </w:pPr>
      <w:r w:rsidRPr="00EC6144">
        <w:rPr>
          <w:b/>
          <w:sz w:val="28"/>
          <w:szCs w:val="28"/>
          <w:u w:val="single"/>
        </w:rPr>
        <w:t>MISSION / VISION STATEMENT</w:t>
      </w:r>
    </w:p>
    <w:p w:rsidR="00EC6144" w:rsidRDefault="00EC6144" w:rsidP="00EC6144">
      <w:pPr>
        <w:rPr>
          <w:b/>
          <w:sz w:val="28"/>
          <w:szCs w:val="28"/>
          <w:u w:val="single"/>
        </w:rPr>
      </w:pPr>
    </w:p>
    <w:p w:rsidR="00EC6144" w:rsidRDefault="00EC6144" w:rsidP="00EC6144">
      <w:pPr>
        <w:ind w:left="720"/>
      </w:pPr>
      <w:r>
        <w:t>The CID has the following mission / vision statements:-</w:t>
      </w:r>
    </w:p>
    <w:p w:rsidR="00EC6144" w:rsidRDefault="00EC6144" w:rsidP="00EC6144">
      <w:pPr>
        <w:ind w:left="720"/>
      </w:pPr>
    </w:p>
    <w:p w:rsidR="00646A9C" w:rsidRDefault="00EC6144" w:rsidP="00EC6144">
      <w:pPr>
        <w:ind w:left="720"/>
        <w:rPr>
          <w:u w:val="single"/>
        </w:rPr>
      </w:pPr>
      <w:r w:rsidRPr="00EC6144">
        <w:rPr>
          <w:u w:val="single"/>
        </w:rPr>
        <w:t>MISSION STATEMENT</w:t>
      </w:r>
    </w:p>
    <w:p w:rsidR="00337001" w:rsidRDefault="00646A9C" w:rsidP="00EC6144">
      <w:pPr>
        <w:ind w:left="720"/>
      </w:pPr>
      <w:r>
        <w:rPr>
          <w:u w:val="single"/>
        </w:rPr>
        <w:br/>
      </w:r>
      <w:r w:rsidR="00EC6144">
        <w:t>To decrease waste and grime and eliminate crime in the Triangle Industrial area through effective security patrols and additional cleansing services and co-ordinating a project aimed at waste minimization.</w:t>
      </w:r>
    </w:p>
    <w:p w:rsidR="003E2291" w:rsidRDefault="003E2291" w:rsidP="00EC6144">
      <w:pPr>
        <w:ind w:left="720"/>
      </w:pPr>
    </w:p>
    <w:p w:rsidR="00337001" w:rsidRDefault="00337001" w:rsidP="00EC6144">
      <w:pPr>
        <w:ind w:left="720"/>
        <w:rPr>
          <w:u w:val="single"/>
        </w:rPr>
      </w:pPr>
      <w:r w:rsidRPr="00337001">
        <w:rPr>
          <w:u w:val="single"/>
        </w:rPr>
        <w:t>VISION STATEMENT</w:t>
      </w:r>
    </w:p>
    <w:p w:rsidR="00337001" w:rsidRPr="00337001" w:rsidRDefault="00337001" w:rsidP="00EC6144">
      <w:pPr>
        <w:ind w:left="720"/>
        <w:rPr>
          <w:u w:val="single"/>
        </w:rPr>
      </w:pPr>
    </w:p>
    <w:p w:rsidR="00276284" w:rsidRDefault="00337001" w:rsidP="00276284">
      <w:pPr>
        <w:ind w:left="720"/>
      </w:pPr>
      <w:r>
        <w:t>Shall strive to develop and market a safe, secure, clean and attractive environment in which to conduct business.</w:t>
      </w:r>
    </w:p>
    <w:p w:rsidR="00337001" w:rsidRDefault="00337001" w:rsidP="00337001"/>
    <w:p w:rsidR="00337001" w:rsidRPr="00337001" w:rsidRDefault="00337001" w:rsidP="00337001">
      <w:pPr>
        <w:pStyle w:val="ListParagraph"/>
        <w:numPr>
          <w:ilvl w:val="0"/>
          <w:numId w:val="20"/>
        </w:numPr>
        <w:rPr>
          <w:b/>
          <w:sz w:val="28"/>
          <w:szCs w:val="28"/>
          <w:u w:val="single"/>
        </w:rPr>
      </w:pPr>
      <w:r w:rsidRPr="00337001">
        <w:rPr>
          <w:b/>
          <w:sz w:val="28"/>
          <w:szCs w:val="28"/>
          <w:u w:val="single"/>
        </w:rPr>
        <w:t>ACTIVITIES</w:t>
      </w:r>
    </w:p>
    <w:p w:rsidR="00276284" w:rsidRDefault="00276284" w:rsidP="00BA1D46">
      <w:pPr>
        <w:rPr>
          <w:sz w:val="28"/>
          <w:szCs w:val="28"/>
        </w:rPr>
      </w:pPr>
    </w:p>
    <w:p w:rsidR="00337001" w:rsidRDefault="00337001" w:rsidP="00337001">
      <w:pPr>
        <w:ind w:left="720"/>
      </w:pPr>
      <w:r>
        <w:t xml:space="preserve">The CID is managed by a Board of </w:t>
      </w:r>
      <w:r w:rsidR="00B86EDF">
        <w:t xml:space="preserve">six </w:t>
      </w:r>
      <w:r>
        <w:t>Directors elected by its members.  Services provided focused on safety and security, cleansing initiatives, urban management initiatives, social intervention and marketing.</w:t>
      </w:r>
    </w:p>
    <w:p w:rsidR="00337001" w:rsidRDefault="00337001" w:rsidP="00337001">
      <w:pPr>
        <w:ind w:left="720"/>
      </w:pPr>
    </w:p>
    <w:p w:rsidR="00337001" w:rsidRDefault="00337001" w:rsidP="00337001">
      <w:pPr>
        <w:ind w:left="720"/>
      </w:pPr>
      <w:r>
        <w:t>The Triangle Industrial CID was involved in the following:-</w:t>
      </w:r>
    </w:p>
    <w:p w:rsidR="009478A0" w:rsidRDefault="009478A0" w:rsidP="00337001">
      <w:pPr>
        <w:ind w:left="720"/>
      </w:pPr>
    </w:p>
    <w:p w:rsidR="00337001" w:rsidRDefault="00337001" w:rsidP="00337001">
      <w:pPr>
        <w:pStyle w:val="ListParagraph"/>
        <w:numPr>
          <w:ilvl w:val="0"/>
          <w:numId w:val="21"/>
        </w:numPr>
      </w:pPr>
      <w:r>
        <w:t xml:space="preserve">The CID was instrumental in </w:t>
      </w:r>
      <w:r w:rsidR="00843388">
        <w:t>the c</w:t>
      </w:r>
      <w:r>
        <w:t xml:space="preserve">o-ordination of Safety and Security meetings that </w:t>
      </w:r>
      <w:r w:rsidR="00843388">
        <w:t>were</w:t>
      </w:r>
      <w:r>
        <w:t xml:space="preserve"> attended by Management from GBS Security (CID’s Security service provider), SA Police, Traffic Services</w:t>
      </w:r>
      <w:r w:rsidR="00955DB8">
        <w:t xml:space="preserve">, </w:t>
      </w:r>
      <w:r w:rsidR="00012CC4">
        <w:t xml:space="preserve">Metro Police, </w:t>
      </w:r>
      <w:r w:rsidR="00955DB8">
        <w:t>Law Enforcement,</w:t>
      </w:r>
      <w:r>
        <w:t xml:space="preserve"> and various role players</w:t>
      </w:r>
      <w:r w:rsidR="00FC25D3">
        <w:t xml:space="preserve"> aimed at securing the CID business environment</w:t>
      </w:r>
      <w:r>
        <w:t>.  “Hot spot” areas</w:t>
      </w:r>
      <w:r w:rsidR="00843388">
        <w:t xml:space="preserve"> were</w:t>
      </w:r>
      <w:r>
        <w:t xml:space="preserve"> identified in order to address issues of concern.</w:t>
      </w:r>
    </w:p>
    <w:p w:rsidR="000D6C25" w:rsidRDefault="000D6C25" w:rsidP="000D6C25">
      <w:pPr>
        <w:ind w:left="720"/>
      </w:pPr>
    </w:p>
    <w:p w:rsidR="006A4902" w:rsidRDefault="006A4902" w:rsidP="00337001">
      <w:pPr>
        <w:pStyle w:val="ListParagraph"/>
        <w:numPr>
          <w:ilvl w:val="0"/>
          <w:numId w:val="21"/>
        </w:numPr>
      </w:pPr>
      <w:r>
        <w:t>Provide an efficient Public Safety Security service with 24-hour vehicle patrols in the CID area.</w:t>
      </w:r>
    </w:p>
    <w:p w:rsidR="000D6C25" w:rsidRDefault="000D6C25" w:rsidP="000D6C25">
      <w:pPr>
        <w:ind w:left="720"/>
      </w:pPr>
    </w:p>
    <w:p w:rsidR="00E7327A" w:rsidRDefault="00012CC4" w:rsidP="00337001">
      <w:pPr>
        <w:pStyle w:val="ListParagraph"/>
        <w:numPr>
          <w:ilvl w:val="0"/>
          <w:numId w:val="21"/>
        </w:numPr>
      </w:pPr>
      <w:r>
        <w:t>Due to the increase of crime, mostly robberies on the public open space and along the Metrorail reserve, theft out of motor vehicle</w:t>
      </w:r>
      <w:r w:rsidR="0055785C">
        <w:t>,</w:t>
      </w:r>
      <w:r>
        <w:t xml:space="preserve"> and burglaries, regular interaction / blitz operations were held </w:t>
      </w:r>
      <w:r w:rsidR="00E7327A">
        <w:t xml:space="preserve">incorporating SA Police Service, Traffic Services, </w:t>
      </w:r>
      <w:r>
        <w:t xml:space="preserve">Metro Police, </w:t>
      </w:r>
      <w:r w:rsidR="00E7327A">
        <w:t xml:space="preserve">and various sections of Specialized services i.e. Metal Theft Unit (MTU), Anti-Land Invasion, including members from various security companies.  </w:t>
      </w:r>
    </w:p>
    <w:p w:rsidR="006A4902" w:rsidRDefault="006A4902" w:rsidP="006A4902">
      <w:pPr>
        <w:ind w:left="720"/>
      </w:pPr>
    </w:p>
    <w:p w:rsidR="00A70B82" w:rsidRDefault="00A70B82" w:rsidP="00A70B82"/>
    <w:p w:rsidR="007504D9" w:rsidRDefault="005F2A53" w:rsidP="00A70B82">
      <w:r>
        <w:t xml:space="preserve">                          </w:t>
      </w:r>
      <w:r w:rsidR="0055785C" w:rsidRPr="005F2A53">
        <w:rPr>
          <w:noProof/>
          <w:lang w:val="en-ZA" w:eastAsia="en-ZA"/>
        </w:rPr>
        <w:drawing>
          <wp:inline distT="0" distB="0" distL="0" distR="0" wp14:anchorId="572BBBE6" wp14:editId="43D44CD5">
            <wp:extent cx="4543425" cy="3248025"/>
            <wp:effectExtent l="0" t="0" r="9525" b="9525"/>
            <wp:docPr id="26" name="Picture 26" descr="C:\Users\Lynette\Desktop\SAPS\Photo operation Sept 20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ynette\Desktop\SAPS\Photo operation Sept 201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055" cy="331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</w:t>
      </w:r>
      <w:r w:rsidR="007504D9">
        <w:t xml:space="preserve">     </w:t>
      </w:r>
      <w:r>
        <w:t xml:space="preserve">       </w:t>
      </w:r>
    </w:p>
    <w:p w:rsidR="00012CC4" w:rsidRDefault="00012CC4" w:rsidP="00A70B82"/>
    <w:p w:rsidR="000D6C25" w:rsidRDefault="00012CC4" w:rsidP="00A70B82">
      <w:r>
        <w:lastRenderedPageBreak/>
        <w:t xml:space="preserve">              </w:t>
      </w:r>
    </w:p>
    <w:p w:rsidR="000D6C25" w:rsidRDefault="000D6C25" w:rsidP="00A70B82"/>
    <w:p w:rsidR="00012CC4" w:rsidRDefault="0055785C" w:rsidP="00A70B82">
      <w:r>
        <w:t xml:space="preserve">          </w:t>
      </w:r>
      <w:r w:rsidR="00012CC4">
        <w:t xml:space="preserve">    An article was placed in the 25 April 2018 edition of the Tyger Burger.</w:t>
      </w:r>
    </w:p>
    <w:p w:rsidR="0055785C" w:rsidRDefault="0055785C" w:rsidP="00A70B82"/>
    <w:p w:rsidR="0055785C" w:rsidRDefault="0055785C" w:rsidP="00A70B82"/>
    <w:p w:rsidR="00012CC4" w:rsidRDefault="000B77D1" w:rsidP="00A70B82">
      <w:r>
        <w:t xml:space="preserve">            </w:t>
      </w:r>
      <w:r w:rsidR="0055785C">
        <w:rPr>
          <w:noProof/>
        </w:rPr>
        <w:drawing>
          <wp:inline distT="0" distB="0" distL="0" distR="0" wp14:anchorId="1E1BB279" wp14:editId="279A8B46">
            <wp:extent cx="5153025" cy="2486025"/>
            <wp:effectExtent l="0" t="0" r="0" b="9525"/>
            <wp:docPr id="27" name="Picture 27" descr="C:\Users\Lynette\Desktop\2018-04-25_tygerbur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ynette\Desktop\2018-04-25_tygerburge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176" cy="2495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A70B82" w:rsidRDefault="005F2A53" w:rsidP="00A70B82">
      <w:r>
        <w:t xml:space="preserve">  </w:t>
      </w:r>
    </w:p>
    <w:p w:rsidR="00FC25D3" w:rsidRDefault="000B77D1" w:rsidP="00337001">
      <w:pPr>
        <w:pStyle w:val="ListParagraph"/>
        <w:numPr>
          <w:ilvl w:val="0"/>
          <w:numId w:val="21"/>
        </w:numPr>
      </w:pPr>
      <w:r>
        <w:t xml:space="preserve">The CID’s </w:t>
      </w:r>
      <w:r w:rsidR="00FC25D3">
        <w:t>mobile trailer donated by DOCS</w:t>
      </w:r>
      <w:r w:rsidR="0055785C">
        <w:t>,</w:t>
      </w:r>
      <w:r w:rsidR="00FC25D3">
        <w:t xml:space="preserve"> </w:t>
      </w:r>
      <w:r>
        <w:t xml:space="preserve">together with a Public Safety officer were </w:t>
      </w:r>
      <w:r w:rsidR="00874A83">
        <w:t>used effectively and deployed daily in Uranium Street leading to the public open space</w:t>
      </w:r>
      <w:r w:rsidR="0055785C">
        <w:t>.</w:t>
      </w:r>
      <w:r w:rsidR="001513BC">
        <w:t xml:space="preserve"> </w:t>
      </w:r>
      <w:r>
        <w:t xml:space="preserve"> This </w:t>
      </w:r>
      <w:r w:rsidR="0055785C">
        <w:t xml:space="preserve">hugely </w:t>
      </w:r>
      <w:r>
        <w:t>reduced the robberies</w:t>
      </w:r>
      <w:r w:rsidR="00053140">
        <w:t xml:space="preserve"> and</w:t>
      </w:r>
      <w:r>
        <w:t xml:space="preserve"> prevented people from entering </w:t>
      </w:r>
      <w:r w:rsidR="00867B2B">
        <w:t>and dumping</w:t>
      </w:r>
      <w:r>
        <w:t xml:space="preserve"> on the public open space</w:t>
      </w:r>
      <w:r w:rsidR="00053140">
        <w:t>.</w:t>
      </w:r>
      <w:r w:rsidR="001513BC">
        <w:t xml:space="preserve"> </w:t>
      </w:r>
    </w:p>
    <w:p w:rsidR="007504D9" w:rsidRDefault="007504D9" w:rsidP="007504D9">
      <w:pPr>
        <w:ind w:left="720"/>
      </w:pPr>
    </w:p>
    <w:p w:rsidR="001513BC" w:rsidRDefault="00933A0F" w:rsidP="00874A83">
      <w:r>
        <w:t xml:space="preserve">                               </w:t>
      </w:r>
      <w:r w:rsidR="00F12218">
        <w:t xml:space="preserve">      </w:t>
      </w:r>
      <w:r w:rsidR="0055785C">
        <w:rPr>
          <w:noProof/>
          <w:lang w:val="en-ZA" w:eastAsia="en-ZA"/>
        </w:rPr>
        <w:drawing>
          <wp:inline distT="0" distB="0" distL="0" distR="0" wp14:anchorId="0AA3B989" wp14:editId="46117484">
            <wp:extent cx="3495675" cy="194310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12218">
        <w:t xml:space="preserve">      </w:t>
      </w:r>
      <w:r>
        <w:t xml:space="preserve">             </w:t>
      </w:r>
    </w:p>
    <w:p w:rsidR="001513BC" w:rsidRDefault="001513BC" w:rsidP="00874A83"/>
    <w:p w:rsidR="001513BC" w:rsidRDefault="001513BC" w:rsidP="001513BC">
      <w:pPr>
        <w:pStyle w:val="ListParagraph"/>
        <w:numPr>
          <w:ilvl w:val="0"/>
          <w:numId w:val="21"/>
        </w:numPr>
      </w:pPr>
      <w:r>
        <w:t xml:space="preserve">The CID monitors vacant land belonging to the City of Cape Town and on the </w:t>
      </w:r>
      <w:r w:rsidR="000B77D1">
        <w:t>r</w:t>
      </w:r>
      <w:r w:rsidR="00840C18">
        <w:t>ailway</w:t>
      </w:r>
      <w:r>
        <w:t xml:space="preserve"> reserve reporting any informal structures</w:t>
      </w:r>
      <w:r w:rsidR="000B77D1">
        <w:t>.</w:t>
      </w:r>
    </w:p>
    <w:p w:rsidR="001513BC" w:rsidRDefault="0055785C" w:rsidP="001513BC">
      <w:r w:rsidRPr="00FF0569">
        <w:rPr>
          <w:noProof/>
          <w:lang w:val="en-ZA" w:eastAsia="en-ZA"/>
        </w:rPr>
        <w:drawing>
          <wp:anchor distT="0" distB="0" distL="114300" distR="114300" simplePos="0" relativeHeight="251663360" behindDoc="0" locked="0" layoutInCell="1" allowOverlap="1" wp14:anchorId="4BDC74CC" wp14:editId="63798E26">
            <wp:simplePos x="0" y="0"/>
            <wp:positionH relativeFrom="column">
              <wp:posOffset>3305175</wp:posOffset>
            </wp:positionH>
            <wp:positionV relativeFrom="paragraph">
              <wp:posOffset>163195</wp:posOffset>
            </wp:positionV>
            <wp:extent cx="2533650" cy="1676400"/>
            <wp:effectExtent l="0" t="0" r="0" b="0"/>
            <wp:wrapThrough wrapText="bothSides">
              <wp:wrapPolygon edited="0">
                <wp:start x="0" y="0"/>
                <wp:lineTo x="0" y="21355"/>
                <wp:lineTo x="21438" y="21355"/>
                <wp:lineTo x="21438" y="0"/>
                <wp:lineTo x="0" y="0"/>
              </wp:wrapPolygon>
            </wp:wrapThrough>
            <wp:docPr id="10" name="Picture 10" descr="C:\Users\Lynette\Desktop\IMG_0041 (Small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ynette\Desktop\IMG_0041 (Small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5B76">
        <w:rPr>
          <w:noProof/>
          <w:lang w:val="en-ZA" w:eastAsia="en-ZA"/>
        </w:rPr>
        <w:drawing>
          <wp:anchor distT="0" distB="0" distL="114300" distR="114300" simplePos="0" relativeHeight="251662336" behindDoc="1" locked="0" layoutInCell="1" allowOverlap="1" wp14:anchorId="494F320E" wp14:editId="7E400C4A">
            <wp:simplePos x="0" y="0"/>
            <wp:positionH relativeFrom="column">
              <wp:posOffset>685800</wp:posOffset>
            </wp:positionH>
            <wp:positionV relativeFrom="paragraph">
              <wp:posOffset>153670</wp:posOffset>
            </wp:positionV>
            <wp:extent cx="2476500" cy="1695450"/>
            <wp:effectExtent l="0" t="0" r="0" b="0"/>
            <wp:wrapTight wrapText="bothSides">
              <wp:wrapPolygon edited="0">
                <wp:start x="0" y="0"/>
                <wp:lineTo x="0" y="21357"/>
                <wp:lineTo x="21434" y="21357"/>
                <wp:lineTo x="21434" y="0"/>
                <wp:lineTo x="0" y="0"/>
              </wp:wrapPolygon>
            </wp:wrapTight>
            <wp:docPr id="11" name="Picture 11" descr="C:\Users\Lynette\Desktop\IMG_0039 (Small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ynette\Desktop\IMG_0039 (Small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13BC" w:rsidRDefault="001513BC" w:rsidP="001513BC">
      <w:r>
        <w:t xml:space="preserve">                                         </w:t>
      </w:r>
    </w:p>
    <w:p w:rsidR="001513BC" w:rsidRDefault="001513BC" w:rsidP="001513BC">
      <w:r>
        <w:t xml:space="preserve">                                                                         </w:t>
      </w:r>
    </w:p>
    <w:p w:rsidR="001513BC" w:rsidRDefault="001513BC" w:rsidP="001513BC"/>
    <w:p w:rsidR="001513BC" w:rsidRDefault="001513BC" w:rsidP="001513BC"/>
    <w:p w:rsidR="001513BC" w:rsidRDefault="001513BC" w:rsidP="001513BC"/>
    <w:p w:rsidR="001513BC" w:rsidRDefault="001513BC" w:rsidP="00874A83"/>
    <w:p w:rsidR="001513BC" w:rsidRDefault="001513BC" w:rsidP="00874A83"/>
    <w:p w:rsidR="001513BC" w:rsidRDefault="001513BC" w:rsidP="00874A83"/>
    <w:p w:rsidR="00874A83" w:rsidRDefault="00933A0F" w:rsidP="00874A83">
      <w:r>
        <w:t xml:space="preserve">           </w:t>
      </w:r>
      <w:r w:rsidR="0081277F">
        <w:t xml:space="preserve">                      </w:t>
      </w:r>
    </w:p>
    <w:p w:rsidR="0055785C" w:rsidRDefault="000B77D1" w:rsidP="00874A83">
      <w:r>
        <w:lastRenderedPageBreak/>
        <w:t xml:space="preserve">             </w:t>
      </w:r>
    </w:p>
    <w:p w:rsidR="0055785C" w:rsidRDefault="0055785C" w:rsidP="00874A83"/>
    <w:p w:rsidR="009417B5" w:rsidRDefault="0055785C" w:rsidP="00874A83">
      <w:r>
        <w:t xml:space="preserve">             </w:t>
      </w:r>
      <w:r w:rsidR="000B77D1">
        <w:t xml:space="preserve">  The City’s Anti-Land Invasion</w:t>
      </w:r>
      <w:r w:rsidR="009417B5">
        <w:t xml:space="preserve"> was awarded with the “CID Board Trophy” at the </w:t>
      </w:r>
      <w:r w:rsidR="00897B05">
        <w:t>CID’s</w:t>
      </w:r>
      <w:r w:rsidR="009417B5">
        <w:br/>
        <w:t xml:space="preserve">               Annual General Meeting held in November 2017 for their excellent service and</w:t>
      </w:r>
      <w:r w:rsidR="00897B05">
        <w:t xml:space="preserve"> prompt</w:t>
      </w:r>
      <w:r w:rsidR="009417B5">
        <w:t xml:space="preserve"> </w:t>
      </w:r>
    </w:p>
    <w:p w:rsidR="009417B5" w:rsidRDefault="009417B5" w:rsidP="00874A83">
      <w:r>
        <w:t xml:space="preserve">               response with the removal of </w:t>
      </w:r>
      <w:r w:rsidR="0055785C">
        <w:t>makeshift</w:t>
      </w:r>
      <w:r>
        <w:t xml:space="preserve"> structures on the public open space</w:t>
      </w:r>
      <w:r w:rsidR="00897B05">
        <w:t xml:space="preserve"> and along </w:t>
      </w:r>
      <w:r>
        <w:t xml:space="preserve"> </w:t>
      </w:r>
      <w:r w:rsidR="0055785C">
        <w:br/>
        <w:t xml:space="preserve">               </w:t>
      </w:r>
      <w:r>
        <w:t>the railway reserve.</w:t>
      </w:r>
    </w:p>
    <w:p w:rsidR="00413D99" w:rsidRDefault="00413D99" w:rsidP="00874A83">
      <w:r>
        <w:t xml:space="preserve">                  </w:t>
      </w:r>
    </w:p>
    <w:p w:rsidR="009417B5" w:rsidRDefault="0055785C" w:rsidP="00874A83">
      <w:r>
        <w:rPr>
          <w:noProof/>
        </w:rPr>
        <w:drawing>
          <wp:anchor distT="0" distB="0" distL="114300" distR="114300" simplePos="0" relativeHeight="251666432" behindDoc="0" locked="0" layoutInCell="1" allowOverlap="1" wp14:anchorId="179133DE" wp14:editId="387F9946">
            <wp:simplePos x="0" y="0"/>
            <wp:positionH relativeFrom="margin">
              <wp:posOffset>495300</wp:posOffset>
            </wp:positionH>
            <wp:positionV relativeFrom="paragraph">
              <wp:posOffset>11430</wp:posOffset>
            </wp:positionV>
            <wp:extent cx="5486400" cy="2905125"/>
            <wp:effectExtent l="0" t="0" r="0" b="9525"/>
            <wp:wrapThrough wrapText="bothSides">
              <wp:wrapPolygon edited="0">
                <wp:start x="0" y="0"/>
                <wp:lineTo x="0" y="21529"/>
                <wp:lineTo x="21525" y="21529"/>
                <wp:lineTo x="21525" y="0"/>
                <wp:lineTo x="0" y="0"/>
              </wp:wrapPolygon>
            </wp:wrapThrough>
            <wp:docPr id="13" name="Picture 13" descr="TygerBurger 20 December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ygerBurger 20 December 20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3D99">
        <w:t xml:space="preserve">                  </w:t>
      </w:r>
    </w:p>
    <w:p w:rsidR="009417B5" w:rsidRDefault="009417B5" w:rsidP="00874A83"/>
    <w:p w:rsidR="009417B5" w:rsidRDefault="009417B5" w:rsidP="00874A83"/>
    <w:p w:rsidR="009417B5" w:rsidRDefault="009417B5" w:rsidP="00874A83"/>
    <w:p w:rsidR="009417B5" w:rsidRDefault="009417B5" w:rsidP="00874A83"/>
    <w:p w:rsidR="009417B5" w:rsidRDefault="009417B5" w:rsidP="00874A83"/>
    <w:p w:rsidR="009417B5" w:rsidRDefault="009417B5" w:rsidP="00874A83"/>
    <w:p w:rsidR="009417B5" w:rsidRDefault="009417B5" w:rsidP="00874A83"/>
    <w:p w:rsidR="009417B5" w:rsidRDefault="009417B5" w:rsidP="00874A83"/>
    <w:p w:rsidR="000B77D1" w:rsidRDefault="000B77D1" w:rsidP="00874A83">
      <w:r>
        <w:t xml:space="preserve">                  </w:t>
      </w:r>
    </w:p>
    <w:p w:rsidR="00413D99" w:rsidRDefault="00413D99" w:rsidP="00874A83"/>
    <w:p w:rsidR="00413D99" w:rsidRDefault="00413D99" w:rsidP="00874A83"/>
    <w:p w:rsidR="00413D99" w:rsidRDefault="00413D99" w:rsidP="00874A83"/>
    <w:p w:rsidR="00413D99" w:rsidRDefault="00413D99" w:rsidP="00874A83"/>
    <w:p w:rsidR="00313930" w:rsidRDefault="00313930" w:rsidP="00874A83"/>
    <w:p w:rsidR="0055785C" w:rsidRDefault="0055785C" w:rsidP="00874A83"/>
    <w:p w:rsidR="0055785C" w:rsidRDefault="0055785C" w:rsidP="00874A83"/>
    <w:p w:rsidR="00313930" w:rsidRDefault="00313930" w:rsidP="0055785C">
      <w:pPr>
        <w:ind w:left="720"/>
      </w:pPr>
    </w:p>
    <w:p w:rsidR="00337001" w:rsidRDefault="00B86EDF" w:rsidP="00337001">
      <w:pPr>
        <w:pStyle w:val="ListParagraph"/>
        <w:numPr>
          <w:ilvl w:val="0"/>
          <w:numId w:val="21"/>
        </w:numPr>
      </w:pPr>
      <w:r>
        <w:t xml:space="preserve">Distribution of a weekly public safety update </w:t>
      </w:r>
      <w:r w:rsidR="00F12218">
        <w:t>and newsletters pertaining to activities occurring in the SRA area.</w:t>
      </w:r>
      <w:r w:rsidR="00E7327A">
        <w:t xml:space="preserve"> </w:t>
      </w:r>
      <w:r w:rsidR="00337001">
        <w:t xml:space="preserve"> </w:t>
      </w:r>
    </w:p>
    <w:p w:rsidR="0055785C" w:rsidRDefault="0055785C" w:rsidP="0055785C">
      <w:pPr>
        <w:ind w:left="720"/>
      </w:pPr>
    </w:p>
    <w:p w:rsidR="001D3E46" w:rsidRDefault="006237EA" w:rsidP="00337001">
      <w:pPr>
        <w:pStyle w:val="ListParagraph"/>
        <w:numPr>
          <w:ilvl w:val="0"/>
          <w:numId w:val="21"/>
        </w:numPr>
      </w:pPr>
      <w:r>
        <w:t xml:space="preserve">Regular updating of the CID’s </w:t>
      </w:r>
      <w:r w:rsidR="00E40C85">
        <w:t xml:space="preserve">website </w:t>
      </w:r>
      <w:r w:rsidR="003E7ED1">
        <w:t xml:space="preserve">at </w:t>
      </w:r>
      <w:hyperlink r:id="rId14" w:history="1">
        <w:r w:rsidR="003E7ED1" w:rsidRPr="00855847">
          <w:rPr>
            <w:rStyle w:val="Hyperlink"/>
          </w:rPr>
          <w:t>www.trianglefarmcid.co.za</w:t>
        </w:r>
      </w:hyperlink>
      <w:r w:rsidR="003E7ED1">
        <w:t xml:space="preserve"> </w:t>
      </w:r>
      <w:r>
        <w:t xml:space="preserve">incorporating a Home page, Projects, Awareness, Newsletters, and a Business directory of all the companies </w:t>
      </w:r>
      <w:r w:rsidR="003E7ED1">
        <w:t>within the SRA.</w:t>
      </w:r>
    </w:p>
    <w:p w:rsidR="0055785C" w:rsidRDefault="0055785C" w:rsidP="0055785C">
      <w:pPr>
        <w:ind w:left="720"/>
      </w:pPr>
    </w:p>
    <w:p w:rsidR="00742445" w:rsidRDefault="00742445" w:rsidP="00337001">
      <w:pPr>
        <w:pStyle w:val="ListParagraph"/>
        <w:numPr>
          <w:ilvl w:val="0"/>
          <w:numId w:val="21"/>
        </w:numPr>
      </w:pPr>
      <w:r>
        <w:t>Recycling project to assist and uplift a neighboring school with the assistance of the business associates in the area.  With the funds generated from this project</w:t>
      </w:r>
      <w:r w:rsidR="00313930">
        <w:t xml:space="preserve"> blinds were installed at the school.</w:t>
      </w:r>
      <w:r>
        <w:t xml:space="preserve"> </w:t>
      </w:r>
      <w:r w:rsidR="00313930">
        <w:t xml:space="preserve"> </w:t>
      </w:r>
      <w:r>
        <w:t xml:space="preserve">This project will also reduce waste to our overloaded landfill sites.  </w:t>
      </w:r>
    </w:p>
    <w:p w:rsidR="00B2040B" w:rsidRDefault="00B2040B" w:rsidP="00B2040B"/>
    <w:p w:rsidR="00B2040B" w:rsidRDefault="00353057" w:rsidP="00B2040B"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1133475</wp:posOffset>
            </wp:positionH>
            <wp:positionV relativeFrom="paragraph">
              <wp:posOffset>7620</wp:posOffset>
            </wp:positionV>
            <wp:extent cx="4124325" cy="2257425"/>
            <wp:effectExtent l="0" t="0" r="9525" b="9525"/>
            <wp:wrapThrough wrapText="bothSides">
              <wp:wrapPolygon edited="0">
                <wp:start x="0" y="0"/>
                <wp:lineTo x="0" y="21509"/>
                <wp:lineTo x="21550" y="21509"/>
                <wp:lineTo x="21550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9B9">
        <w:t xml:space="preserve">            </w:t>
      </w:r>
    </w:p>
    <w:p w:rsidR="00B2040B" w:rsidRDefault="00DB76C1" w:rsidP="00B2040B">
      <w:r>
        <w:t xml:space="preserve">                                                   </w:t>
      </w:r>
      <w:r w:rsidR="00761DFA">
        <w:t xml:space="preserve">   </w:t>
      </w:r>
    </w:p>
    <w:p w:rsidR="00B2040B" w:rsidRDefault="00B2040B" w:rsidP="00B2040B"/>
    <w:p w:rsidR="00B2040B" w:rsidRDefault="00B2040B" w:rsidP="00B2040B"/>
    <w:p w:rsidR="00B2040B" w:rsidRDefault="00B2040B" w:rsidP="00B2040B"/>
    <w:p w:rsidR="00B2040B" w:rsidRDefault="00B2040B" w:rsidP="00B2040B"/>
    <w:p w:rsidR="00B2040B" w:rsidRDefault="00B2040B" w:rsidP="00B2040B"/>
    <w:p w:rsidR="00B2040B" w:rsidRDefault="00B2040B" w:rsidP="00B2040B"/>
    <w:p w:rsidR="00B2040B" w:rsidRDefault="00B2040B" w:rsidP="00B2040B"/>
    <w:p w:rsidR="00B2040B" w:rsidRPr="00B6549D" w:rsidRDefault="00B2040B" w:rsidP="00B2040B">
      <w:pPr>
        <w:rPr>
          <w:b/>
        </w:rPr>
      </w:pPr>
    </w:p>
    <w:p w:rsidR="00B2040B" w:rsidRDefault="00B2040B" w:rsidP="00B2040B">
      <w:pPr>
        <w:rPr>
          <w:b/>
        </w:rPr>
      </w:pPr>
    </w:p>
    <w:p w:rsidR="006711C2" w:rsidRPr="00B6549D" w:rsidRDefault="006711C2" w:rsidP="00B2040B">
      <w:pPr>
        <w:rPr>
          <w:b/>
        </w:rPr>
      </w:pPr>
    </w:p>
    <w:p w:rsidR="00B2040B" w:rsidRPr="00B6549D" w:rsidRDefault="00B2040B" w:rsidP="00B2040B">
      <w:pPr>
        <w:rPr>
          <w:b/>
        </w:rPr>
      </w:pPr>
    </w:p>
    <w:p w:rsidR="00353057" w:rsidRDefault="00353057" w:rsidP="00B2040B"/>
    <w:p w:rsidR="00353057" w:rsidRDefault="00353057" w:rsidP="00B2040B"/>
    <w:p w:rsidR="00353057" w:rsidRDefault="00353057" w:rsidP="00B2040B"/>
    <w:p w:rsidR="00353057" w:rsidRDefault="008C65EB" w:rsidP="00AE6B52">
      <w:pPr>
        <w:pStyle w:val="ListParagraph"/>
        <w:numPr>
          <w:ilvl w:val="0"/>
          <w:numId w:val="21"/>
        </w:numPr>
      </w:pPr>
      <w:r>
        <w:t xml:space="preserve">Surveys </w:t>
      </w:r>
      <w:r w:rsidR="00843388">
        <w:t>were</w:t>
      </w:r>
      <w:r>
        <w:t xml:space="preserve"> conducted </w:t>
      </w:r>
      <w:r w:rsidR="005E5F62">
        <w:t>daily</w:t>
      </w:r>
      <w:r>
        <w:t xml:space="preserve"> with reports submitted to the City of Cape Town regarding defective </w:t>
      </w:r>
      <w:r w:rsidR="00A6667B">
        <w:t xml:space="preserve">street lights, </w:t>
      </w:r>
      <w:r w:rsidR="00353057">
        <w:t>damaged lamp poles</w:t>
      </w:r>
      <w:r w:rsidR="00910625">
        <w:t>/signage</w:t>
      </w:r>
      <w:r w:rsidR="00353057">
        <w:t xml:space="preserve">, </w:t>
      </w:r>
      <w:r w:rsidR="00A6667B">
        <w:t>missing</w:t>
      </w:r>
      <w:r w:rsidR="00353057">
        <w:t>/damaged</w:t>
      </w:r>
      <w:r w:rsidR="00A6667B">
        <w:t xml:space="preserve"> drain covers, </w:t>
      </w:r>
      <w:r w:rsidR="00910625">
        <w:t>b</w:t>
      </w:r>
      <w:r w:rsidR="00A6667B">
        <w:t>lock</w:t>
      </w:r>
      <w:r w:rsidR="00910625">
        <w:t>ed</w:t>
      </w:r>
      <w:r w:rsidR="00A6667B">
        <w:t xml:space="preserve"> drains, maintenance of road surfaces, placing and emptying of litter bins, road markings, road signs, etc.</w:t>
      </w:r>
    </w:p>
    <w:p w:rsidR="00353057" w:rsidRDefault="00353057" w:rsidP="00353057"/>
    <w:p w:rsidR="00353057" w:rsidRDefault="00943B80" w:rsidP="00353057">
      <w:r w:rsidRPr="003D6ED8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714500" cy="1438275"/>
            <wp:effectExtent l="0" t="0" r="0" b="9525"/>
            <wp:wrapThrough wrapText="bothSides">
              <wp:wrapPolygon edited="0">
                <wp:start x="0" y="0"/>
                <wp:lineTo x="0" y="21457"/>
                <wp:lineTo x="21360" y="21457"/>
                <wp:lineTo x="21360" y="0"/>
                <wp:lineTo x="0" y="0"/>
              </wp:wrapPolygon>
            </wp:wrapThrough>
            <wp:docPr id="16" name="Picture 16" descr="C:\Users\Lynette\Desktop\Projects photos 2018\Daily reports\Water Works Reactor front of BTC\IMG_20180606_155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ynette\Desktop\Projects photos 2018\Daily reports\Water Works Reactor front of BTC\IMG_20180606_1550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10160</wp:posOffset>
            </wp:positionV>
            <wp:extent cx="1809750" cy="1438275"/>
            <wp:effectExtent l="0" t="0" r="0" b="9525"/>
            <wp:wrapThrough wrapText="bothSides">
              <wp:wrapPolygon edited="0">
                <wp:start x="0" y="0"/>
                <wp:lineTo x="0" y="21457"/>
                <wp:lineTo x="21373" y="21457"/>
                <wp:lineTo x="21373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569A">
        <w:rPr>
          <w:noProof/>
        </w:rPr>
        <w:drawing>
          <wp:anchor distT="0" distB="0" distL="114300" distR="114300" simplePos="0" relativeHeight="251673600" behindDoc="0" locked="0" layoutInCell="1" allowOverlap="1" wp14:anchorId="64402EDC">
            <wp:simplePos x="0" y="0"/>
            <wp:positionH relativeFrom="column">
              <wp:posOffset>2390775</wp:posOffset>
            </wp:positionH>
            <wp:positionV relativeFrom="paragraph">
              <wp:posOffset>10160</wp:posOffset>
            </wp:positionV>
            <wp:extent cx="1752600" cy="1447800"/>
            <wp:effectExtent l="0" t="0" r="0" b="0"/>
            <wp:wrapThrough wrapText="bothSides">
              <wp:wrapPolygon edited="0">
                <wp:start x="0" y="0"/>
                <wp:lineTo x="0" y="21316"/>
                <wp:lineTo x="21365" y="21316"/>
                <wp:lineTo x="21365" y="0"/>
                <wp:lineTo x="0" y="0"/>
              </wp:wrapPolygon>
            </wp:wrapThrough>
            <wp:docPr id="20" name="Picture 20" descr="C:\Users\Lynette\Desktop\Projects photos 2018\Daily reports\IMG_20180205_100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ynette\Desktop\Projects photos 2018\Daily reports\IMG_20180205_1003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6ED8">
        <w:t xml:space="preserve">            </w:t>
      </w:r>
      <w:r w:rsidR="00B316B9">
        <w:t xml:space="preserve">  </w:t>
      </w:r>
    </w:p>
    <w:p w:rsidR="00353057" w:rsidRDefault="003D6ED8" w:rsidP="00353057">
      <w:r>
        <w:t xml:space="preserve">              </w:t>
      </w:r>
    </w:p>
    <w:p w:rsidR="00353057" w:rsidRDefault="00353057" w:rsidP="00353057"/>
    <w:p w:rsidR="00353057" w:rsidRDefault="00353057" w:rsidP="00353057"/>
    <w:p w:rsidR="00353057" w:rsidRDefault="00353057" w:rsidP="00353057"/>
    <w:p w:rsidR="00353057" w:rsidRDefault="00353057" w:rsidP="00353057"/>
    <w:p w:rsidR="00353057" w:rsidRDefault="00353057" w:rsidP="00353057"/>
    <w:p w:rsidR="00353057" w:rsidRDefault="00353057" w:rsidP="00353057"/>
    <w:p w:rsidR="00353057" w:rsidRDefault="004B778E" w:rsidP="00353057"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175895</wp:posOffset>
            </wp:positionV>
            <wp:extent cx="1695450" cy="1533525"/>
            <wp:effectExtent l="0" t="0" r="0" b="9525"/>
            <wp:wrapThrough wrapText="bothSides">
              <wp:wrapPolygon edited="0">
                <wp:start x="0" y="0"/>
                <wp:lineTo x="0" y="21466"/>
                <wp:lineTo x="21357" y="21466"/>
                <wp:lineTo x="21357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3057" w:rsidRDefault="00720E65" w:rsidP="00353057">
      <w:r w:rsidRPr="009A462D">
        <w:rPr>
          <w:noProof/>
        </w:rPr>
        <w:drawing>
          <wp:anchor distT="0" distB="0" distL="114300" distR="114300" simplePos="0" relativeHeight="251670528" behindDoc="0" locked="0" layoutInCell="1" allowOverlap="1" wp14:anchorId="7C5C998C">
            <wp:simplePos x="0" y="0"/>
            <wp:positionH relativeFrom="page">
              <wp:posOffset>1409700</wp:posOffset>
            </wp:positionH>
            <wp:positionV relativeFrom="paragraph">
              <wp:posOffset>19050</wp:posOffset>
            </wp:positionV>
            <wp:extent cx="1828800" cy="1533525"/>
            <wp:effectExtent l="0" t="0" r="0" b="9525"/>
            <wp:wrapThrough wrapText="bothSides">
              <wp:wrapPolygon edited="0">
                <wp:start x="0" y="0"/>
                <wp:lineTo x="0" y="21466"/>
                <wp:lineTo x="21375" y="21466"/>
                <wp:lineTo x="21375" y="0"/>
                <wp:lineTo x="0" y="0"/>
              </wp:wrapPolygon>
            </wp:wrapThrough>
            <wp:docPr id="18" name="Picture 18" descr="C:\Users\Lynette\Desktop\Projects photos 2018\Daily reports\Damaged grid drai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ynette\Desktop\Projects photos 2018\Daily reports\Damaged grid drain (2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B80" w:rsidRPr="004E4CFE">
        <w:rPr>
          <w:noProof/>
        </w:rPr>
        <w:drawing>
          <wp:anchor distT="0" distB="0" distL="114300" distR="114300" simplePos="0" relativeHeight="251669504" behindDoc="0" locked="0" layoutInCell="1" allowOverlap="1" wp14:anchorId="42098249">
            <wp:simplePos x="0" y="0"/>
            <wp:positionH relativeFrom="column">
              <wp:posOffset>2400300</wp:posOffset>
            </wp:positionH>
            <wp:positionV relativeFrom="paragraph">
              <wp:posOffset>23495</wp:posOffset>
            </wp:positionV>
            <wp:extent cx="1752600" cy="1543050"/>
            <wp:effectExtent l="0" t="0" r="0" b="0"/>
            <wp:wrapThrough wrapText="bothSides">
              <wp:wrapPolygon edited="0">
                <wp:start x="0" y="0"/>
                <wp:lineTo x="0" y="21333"/>
                <wp:lineTo x="21365" y="21333"/>
                <wp:lineTo x="21365" y="0"/>
                <wp:lineTo x="0" y="0"/>
              </wp:wrapPolygon>
            </wp:wrapThrough>
            <wp:docPr id="1" name="Picture 1" descr="C:\Users\Lynette\Desktop\Projects photos 2018\Daily reports\City Parks bo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ynette\Desktop\Projects photos 2018\Daily reports\City Parks board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3057" w:rsidRDefault="00353057" w:rsidP="00353057"/>
    <w:p w:rsidR="00353057" w:rsidRDefault="00353057" w:rsidP="00353057"/>
    <w:p w:rsidR="00880EDD" w:rsidRDefault="008B4AC5" w:rsidP="00353057">
      <w:r>
        <w:t xml:space="preserve">                  </w:t>
      </w:r>
    </w:p>
    <w:p w:rsidR="00943B80" w:rsidRDefault="00943B80" w:rsidP="00943B80"/>
    <w:p w:rsidR="00943B80" w:rsidRDefault="00943B80" w:rsidP="00943B80"/>
    <w:p w:rsidR="00943B80" w:rsidRDefault="00943B80" w:rsidP="00943B80"/>
    <w:p w:rsidR="00943B80" w:rsidRDefault="00943B80" w:rsidP="00943B80"/>
    <w:p w:rsidR="00943B80" w:rsidRDefault="00943B80" w:rsidP="00943B80"/>
    <w:p w:rsidR="00943B80" w:rsidRDefault="00943B80" w:rsidP="00943B80"/>
    <w:p w:rsidR="00743D4F" w:rsidRDefault="00743D4F" w:rsidP="00943B80">
      <w:r>
        <w:t xml:space="preserve">                 The Triangle Industrial CID plays a vital role in the effort to safe water.</w:t>
      </w:r>
    </w:p>
    <w:p w:rsidR="00743D4F" w:rsidRDefault="00743D4F" w:rsidP="00943B80">
      <w:r>
        <w:t xml:space="preserve">           </w:t>
      </w:r>
    </w:p>
    <w:p w:rsidR="00743D4F" w:rsidRDefault="00743D4F" w:rsidP="00943B80">
      <w:r>
        <w:t xml:space="preserve">                 Burst pipes and leaks detected in the area are reported with upmost importance to the</w:t>
      </w:r>
    </w:p>
    <w:p w:rsidR="00743D4F" w:rsidRDefault="00743D4F" w:rsidP="00943B80">
      <w:r>
        <w:t xml:space="preserve">                 City of Cape Town who promptly responds to the leaks.</w:t>
      </w:r>
    </w:p>
    <w:p w:rsidR="00743D4F" w:rsidRDefault="00743D4F" w:rsidP="00943B80"/>
    <w:p w:rsidR="00743D4F" w:rsidRPr="00A342AB" w:rsidRDefault="00A342AB" w:rsidP="00943B80">
      <w:pPr>
        <w:rPr>
          <w:sz w:val="18"/>
          <w:szCs w:val="18"/>
        </w:rPr>
      </w:pPr>
      <w:r>
        <w:t xml:space="preserve">                                   </w:t>
      </w:r>
      <w:r>
        <w:rPr>
          <w:sz w:val="18"/>
          <w:szCs w:val="18"/>
        </w:rPr>
        <w:t>Water leak underground</w:t>
      </w:r>
      <w:r w:rsidR="00910625">
        <w:rPr>
          <w:sz w:val="18"/>
          <w:szCs w:val="18"/>
        </w:rPr>
        <w:t xml:space="preserve">                                                                    Repaired </w:t>
      </w:r>
    </w:p>
    <w:p w:rsidR="00743D4F" w:rsidRDefault="00910625" w:rsidP="00943B80">
      <w:r>
        <w:rPr>
          <w:noProof/>
        </w:rPr>
        <w:drawing>
          <wp:anchor distT="0" distB="0" distL="114300" distR="114300" simplePos="0" relativeHeight="251684864" behindDoc="0" locked="0" layoutInCell="1" allowOverlap="1" wp14:anchorId="246A6647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2505075" cy="2781300"/>
            <wp:effectExtent l="0" t="0" r="9525" b="0"/>
            <wp:wrapThrough wrapText="bothSides">
              <wp:wrapPolygon edited="0">
                <wp:start x="0" y="0"/>
                <wp:lineTo x="0" y="21452"/>
                <wp:lineTo x="21518" y="21452"/>
                <wp:lineTo x="21518" y="0"/>
                <wp:lineTo x="0" y="0"/>
              </wp:wrapPolygon>
            </wp:wrapThrough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4A7907DF">
            <wp:simplePos x="0" y="0"/>
            <wp:positionH relativeFrom="margin">
              <wp:posOffset>504825</wp:posOffset>
            </wp:positionH>
            <wp:positionV relativeFrom="paragraph">
              <wp:posOffset>12700</wp:posOffset>
            </wp:positionV>
            <wp:extent cx="2819400" cy="2781300"/>
            <wp:effectExtent l="0" t="0" r="0" b="0"/>
            <wp:wrapThrough wrapText="bothSides">
              <wp:wrapPolygon edited="0">
                <wp:start x="0" y="0"/>
                <wp:lineTo x="0" y="21452"/>
                <wp:lineTo x="21454" y="21452"/>
                <wp:lineTo x="21454" y="0"/>
                <wp:lineTo x="0" y="0"/>
              </wp:wrapPolygon>
            </wp:wrapThrough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3D4F" w:rsidRDefault="00743D4F" w:rsidP="00943B80"/>
    <w:p w:rsidR="00743D4F" w:rsidRDefault="00743D4F" w:rsidP="00943B80"/>
    <w:p w:rsidR="00743D4F" w:rsidRDefault="00743D4F" w:rsidP="00943B80"/>
    <w:p w:rsidR="00743D4F" w:rsidRDefault="00743D4F" w:rsidP="00943B80"/>
    <w:p w:rsidR="00743D4F" w:rsidRDefault="00743D4F" w:rsidP="00943B80"/>
    <w:p w:rsidR="00743D4F" w:rsidRDefault="00743D4F" w:rsidP="00943B80"/>
    <w:p w:rsidR="00743D4F" w:rsidRDefault="00743D4F" w:rsidP="00943B80"/>
    <w:p w:rsidR="00743D4F" w:rsidRDefault="00743D4F" w:rsidP="00943B80"/>
    <w:p w:rsidR="00743D4F" w:rsidRDefault="00743D4F" w:rsidP="00943B80"/>
    <w:p w:rsidR="00743D4F" w:rsidRDefault="00743D4F" w:rsidP="00943B80"/>
    <w:p w:rsidR="00743D4F" w:rsidRDefault="00743D4F" w:rsidP="00943B80"/>
    <w:p w:rsidR="00743D4F" w:rsidRDefault="00743D4F" w:rsidP="00943B80"/>
    <w:p w:rsidR="00A342AB" w:rsidRDefault="00A342AB" w:rsidP="00943B80"/>
    <w:p w:rsidR="00A342AB" w:rsidRDefault="00A342AB" w:rsidP="00943B80"/>
    <w:p w:rsidR="00A342AB" w:rsidRDefault="00A342AB" w:rsidP="00943B80"/>
    <w:p w:rsidR="00A342AB" w:rsidRDefault="00A342AB" w:rsidP="00943B80"/>
    <w:p w:rsidR="00743D4F" w:rsidRDefault="00743D4F" w:rsidP="00943B80"/>
    <w:p w:rsidR="00943B80" w:rsidRDefault="00943B80" w:rsidP="00943B80">
      <w:pPr>
        <w:ind w:left="720"/>
      </w:pPr>
    </w:p>
    <w:p w:rsidR="003E7ED1" w:rsidRDefault="003E7ED1" w:rsidP="00337001">
      <w:pPr>
        <w:pStyle w:val="ListParagraph"/>
        <w:numPr>
          <w:ilvl w:val="0"/>
          <w:numId w:val="21"/>
        </w:numPr>
      </w:pPr>
      <w:r>
        <w:t xml:space="preserve">The CID identifies the root causes of grime by conducting necessary surveys and identifying environmental design contributing to grime.  A cleansing service is co- ordinated where two cleaners provide a daily “top-up” service to Council, including a garden service that cuts the grass monthly on the public open space and </w:t>
      </w:r>
      <w:r w:rsidR="00A121B8">
        <w:t>bet</w:t>
      </w:r>
      <w:r>
        <w:t>ween businesses within the SRA.</w:t>
      </w:r>
    </w:p>
    <w:p w:rsidR="0055275F" w:rsidRDefault="0055275F" w:rsidP="0055275F"/>
    <w:p w:rsidR="0055275F" w:rsidRDefault="009303CD" w:rsidP="0055275F">
      <w:r>
        <w:t xml:space="preserve">                   </w:t>
      </w:r>
      <w:r>
        <w:rPr>
          <w:noProof/>
          <w:lang w:val="en-ZA" w:eastAsia="en-ZA"/>
        </w:rPr>
        <w:drawing>
          <wp:inline distT="0" distB="0" distL="0" distR="0" wp14:anchorId="7BD9A0C5" wp14:editId="46A34FBE">
            <wp:extent cx="2571750" cy="1768475"/>
            <wp:effectExtent l="0" t="0" r="0" b="3175"/>
            <wp:docPr id="33" name="Picture 33" descr="http://www.trianglefarmcid.co.za/images/projects/old/2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rianglefarmcid.co.za/images/projects/old/2-Small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6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6CFB">
        <w:t xml:space="preserve">    </w:t>
      </w:r>
      <w:r w:rsidR="00AC5726">
        <w:rPr>
          <w:noProof/>
        </w:rPr>
        <w:drawing>
          <wp:inline distT="0" distB="0" distL="0" distR="0" wp14:anchorId="5D9357B4">
            <wp:extent cx="2476500" cy="177419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77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86CFB">
        <w:t xml:space="preserve">      </w:t>
      </w:r>
    </w:p>
    <w:p w:rsidR="0055275F" w:rsidRDefault="00B86CFB" w:rsidP="0055275F">
      <w:pPr>
        <w:rPr>
          <w:sz w:val="18"/>
          <w:szCs w:val="18"/>
        </w:rPr>
      </w:pPr>
      <w:r w:rsidRPr="006711C2">
        <w:rPr>
          <w:sz w:val="18"/>
          <w:szCs w:val="18"/>
        </w:rPr>
        <w:t xml:space="preserve">                              </w:t>
      </w:r>
      <w:r w:rsidR="00313930" w:rsidRPr="006711C2">
        <w:rPr>
          <w:sz w:val="18"/>
          <w:szCs w:val="18"/>
        </w:rPr>
        <w:t xml:space="preserve">        </w:t>
      </w:r>
      <w:r w:rsidRPr="006711C2">
        <w:rPr>
          <w:sz w:val="18"/>
          <w:szCs w:val="18"/>
        </w:rPr>
        <w:t xml:space="preserve"> </w:t>
      </w:r>
      <w:r w:rsidR="006711C2">
        <w:rPr>
          <w:sz w:val="18"/>
          <w:szCs w:val="18"/>
        </w:rPr>
        <w:t xml:space="preserve">             </w:t>
      </w:r>
      <w:r>
        <w:t xml:space="preserve"> </w:t>
      </w:r>
      <w:r>
        <w:rPr>
          <w:sz w:val="18"/>
          <w:szCs w:val="18"/>
        </w:rPr>
        <w:t xml:space="preserve">Garden service                                                                       Cleaners </w:t>
      </w:r>
    </w:p>
    <w:p w:rsidR="00867B2B" w:rsidRDefault="00867B2B" w:rsidP="0055275F"/>
    <w:p w:rsidR="0055275F" w:rsidRDefault="0055275F" w:rsidP="0055275F"/>
    <w:p w:rsidR="00B86EDF" w:rsidRDefault="003E7ED1" w:rsidP="00095531">
      <w:pPr>
        <w:pStyle w:val="ListParagraph"/>
        <w:numPr>
          <w:ilvl w:val="0"/>
          <w:numId w:val="21"/>
        </w:numPr>
      </w:pPr>
      <w:r>
        <w:t>Property and business owners are encouraged to keep their premises and street frontages clean.  Competitions are held annually for neatest building, best garden and the most improved buildings.</w:t>
      </w:r>
    </w:p>
    <w:p w:rsidR="002B250A" w:rsidRDefault="002B250A" w:rsidP="002B250A"/>
    <w:p w:rsidR="008332FA" w:rsidRDefault="008332FA" w:rsidP="008332FA"/>
    <w:p w:rsidR="008332FA" w:rsidRPr="008332FA" w:rsidRDefault="008332FA" w:rsidP="008332FA">
      <w:pPr>
        <w:ind w:left="360"/>
        <w:rPr>
          <w:b/>
          <w:sz w:val="28"/>
          <w:szCs w:val="28"/>
        </w:rPr>
      </w:pPr>
      <w:r w:rsidRPr="008332FA">
        <w:rPr>
          <w:b/>
          <w:sz w:val="28"/>
          <w:szCs w:val="28"/>
        </w:rPr>
        <w:t xml:space="preserve">   </w:t>
      </w:r>
      <w:r w:rsidR="003E2291">
        <w:rPr>
          <w:b/>
          <w:sz w:val="28"/>
          <w:szCs w:val="28"/>
        </w:rPr>
        <w:t xml:space="preserve">   4.  </w:t>
      </w:r>
      <w:r w:rsidRPr="008332FA">
        <w:rPr>
          <w:b/>
          <w:sz w:val="28"/>
          <w:szCs w:val="28"/>
          <w:u w:val="single"/>
        </w:rPr>
        <w:t>PROJECTS / ACHIEVEMENTS</w:t>
      </w:r>
      <w:r w:rsidRPr="008332FA">
        <w:rPr>
          <w:b/>
          <w:sz w:val="28"/>
          <w:szCs w:val="28"/>
        </w:rPr>
        <w:t xml:space="preserve">      </w:t>
      </w:r>
    </w:p>
    <w:p w:rsidR="0099525A" w:rsidRDefault="001D3E46" w:rsidP="00BA1D4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4511FD" w:rsidRDefault="003E2291" w:rsidP="00BA1D46">
      <w:r>
        <w:rPr>
          <w:sz w:val="28"/>
          <w:szCs w:val="28"/>
        </w:rPr>
        <w:t xml:space="preserve">                </w:t>
      </w:r>
      <w:r>
        <w:t xml:space="preserve">The following projects were successfully completed by the </w:t>
      </w:r>
      <w:r w:rsidR="000A2B43">
        <w:t>SRA</w:t>
      </w:r>
      <w:r>
        <w:t>:</w:t>
      </w:r>
    </w:p>
    <w:p w:rsidR="00FF2D68" w:rsidRDefault="00FF2D68" w:rsidP="00BA1D46"/>
    <w:p w:rsidR="00AF6D32" w:rsidRPr="00A7273C" w:rsidRDefault="002334B2" w:rsidP="002334B2">
      <w:pPr>
        <w:ind w:left="720"/>
      </w:pPr>
      <w:r>
        <w:rPr>
          <w:b/>
        </w:rPr>
        <w:t xml:space="preserve"> *   </w:t>
      </w:r>
      <w:r w:rsidR="00A7273C" w:rsidRPr="002334B2">
        <w:rPr>
          <w:b/>
        </w:rPr>
        <w:t>R</w:t>
      </w:r>
      <w:r w:rsidR="006711C2" w:rsidRPr="002334B2">
        <w:rPr>
          <w:b/>
        </w:rPr>
        <w:t>oot pruning</w:t>
      </w:r>
    </w:p>
    <w:p w:rsidR="00A7273C" w:rsidRDefault="00A7273C" w:rsidP="00A7273C">
      <w:r>
        <w:t xml:space="preserve">           </w:t>
      </w:r>
    </w:p>
    <w:p w:rsidR="008274BB" w:rsidRDefault="00A7273C" w:rsidP="00A7273C">
      <w:r>
        <w:t xml:space="preserve">                  </w:t>
      </w:r>
      <w:r w:rsidR="00EA5173">
        <w:t xml:space="preserve">A request was submitted to City Parks due to roots causing damage to the pavement </w:t>
      </w:r>
      <w:r w:rsidR="00EA5173">
        <w:br/>
        <w:t xml:space="preserve">                  in Uranium Street.</w:t>
      </w:r>
      <w:r>
        <w:t xml:space="preserve">  </w:t>
      </w:r>
      <w:r w:rsidR="008274BB">
        <w:t xml:space="preserve">  </w:t>
      </w:r>
    </w:p>
    <w:p w:rsidR="00E601AA" w:rsidRDefault="00E601AA" w:rsidP="00A7273C"/>
    <w:p w:rsidR="00E601AA" w:rsidRDefault="00E601AA" w:rsidP="00A7273C">
      <w:r>
        <w:t xml:space="preserve">                  The root pruning and removal of three trees were completed in August 2017.</w:t>
      </w:r>
    </w:p>
    <w:p w:rsidR="00E601AA" w:rsidRDefault="00E601AA" w:rsidP="00A7273C"/>
    <w:p w:rsidR="00E601AA" w:rsidRDefault="004E2BDB" w:rsidP="00A7273C">
      <w:r>
        <w:rPr>
          <w:noProof/>
        </w:rPr>
        <w:drawing>
          <wp:anchor distT="0" distB="0" distL="114300" distR="114300" simplePos="0" relativeHeight="251674624" behindDoc="0" locked="0" layoutInCell="1" allowOverlap="1" wp14:anchorId="36E135F2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581275" cy="2171700"/>
            <wp:effectExtent l="0" t="0" r="9525" b="0"/>
            <wp:wrapThrough wrapText="bothSides">
              <wp:wrapPolygon edited="0">
                <wp:start x="0" y="0"/>
                <wp:lineTo x="0" y="21411"/>
                <wp:lineTo x="21520" y="21411"/>
                <wp:lineTo x="21520" y="0"/>
                <wp:lineTo x="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45E4A30D">
            <wp:simplePos x="0" y="0"/>
            <wp:positionH relativeFrom="column">
              <wp:posOffset>647700</wp:posOffset>
            </wp:positionH>
            <wp:positionV relativeFrom="paragraph">
              <wp:posOffset>5080</wp:posOffset>
            </wp:positionV>
            <wp:extent cx="2618740" cy="2190750"/>
            <wp:effectExtent l="0" t="0" r="0" b="0"/>
            <wp:wrapThrough wrapText="bothSides">
              <wp:wrapPolygon edited="0">
                <wp:start x="0" y="0"/>
                <wp:lineTo x="0" y="21412"/>
                <wp:lineTo x="21370" y="21412"/>
                <wp:lineTo x="21370" y="0"/>
                <wp:lineTo x="0" y="0"/>
              </wp:wrapPolygon>
            </wp:wrapThrough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C0494">
        <w:t xml:space="preserve">                  </w:t>
      </w:r>
      <w:r w:rsidR="00C05996">
        <w:t xml:space="preserve">  </w:t>
      </w:r>
    </w:p>
    <w:p w:rsidR="00E601AA" w:rsidRDefault="00E601AA" w:rsidP="00A7273C"/>
    <w:p w:rsidR="00E601AA" w:rsidRDefault="00CE1967" w:rsidP="00A7273C">
      <w:r>
        <w:t xml:space="preserve">                  </w:t>
      </w:r>
    </w:p>
    <w:p w:rsidR="00E601AA" w:rsidRDefault="00E601AA" w:rsidP="00A7273C"/>
    <w:p w:rsidR="00E601AA" w:rsidRDefault="00E601AA" w:rsidP="00A7273C"/>
    <w:p w:rsidR="00E601AA" w:rsidRDefault="00E601AA" w:rsidP="00A7273C"/>
    <w:p w:rsidR="00E601AA" w:rsidRDefault="00E601AA" w:rsidP="00A7273C"/>
    <w:p w:rsidR="00E601AA" w:rsidRDefault="00E601AA" w:rsidP="00A7273C"/>
    <w:p w:rsidR="00E601AA" w:rsidRDefault="00E601AA" w:rsidP="00A7273C"/>
    <w:p w:rsidR="00E601AA" w:rsidRDefault="00E601AA" w:rsidP="00A7273C"/>
    <w:p w:rsidR="00E601AA" w:rsidRDefault="00E601AA" w:rsidP="00A7273C"/>
    <w:p w:rsidR="00E601AA" w:rsidRDefault="00E601AA" w:rsidP="00A7273C"/>
    <w:p w:rsidR="00AF6D32" w:rsidRDefault="00D02AAB" w:rsidP="00FF2D68">
      <w:r>
        <w:lastRenderedPageBreak/>
        <w:t xml:space="preserve">           </w:t>
      </w:r>
    </w:p>
    <w:p w:rsidR="00D02AAB" w:rsidRDefault="00AF6D32" w:rsidP="00FF2D68">
      <w:pPr>
        <w:rPr>
          <w:b/>
        </w:rPr>
      </w:pPr>
      <w:r>
        <w:rPr>
          <w:b/>
        </w:rPr>
        <w:t xml:space="preserve">          </w:t>
      </w:r>
      <w:r w:rsidR="00C0348D">
        <w:rPr>
          <w:b/>
        </w:rPr>
        <w:t xml:space="preserve"> </w:t>
      </w:r>
      <w:r>
        <w:rPr>
          <w:b/>
        </w:rPr>
        <w:t xml:space="preserve"> </w:t>
      </w:r>
      <w:r w:rsidR="00C0348D">
        <w:rPr>
          <w:b/>
        </w:rPr>
        <w:t>*</w:t>
      </w:r>
      <w:r>
        <w:rPr>
          <w:b/>
        </w:rPr>
        <w:t xml:space="preserve">  </w:t>
      </w:r>
      <w:r w:rsidR="008274BB" w:rsidRPr="008274BB">
        <w:rPr>
          <w:b/>
        </w:rPr>
        <w:t>Bollards</w:t>
      </w:r>
      <w:r w:rsidR="00D02AAB" w:rsidRPr="008274BB">
        <w:rPr>
          <w:b/>
        </w:rPr>
        <w:t xml:space="preserve">    </w:t>
      </w:r>
    </w:p>
    <w:p w:rsidR="008274BB" w:rsidRDefault="008274BB" w:rsidP="00FF2D68">
      <w:pPr>
        <w:rPr>
          <w:b/>
        </w:rPr>
      </w:pPr>
    </w:p>
    <w:p w:rsidR="008274BB" w:rsidRDefault="008274BB" w:rsidP="00FF2D68">
      <w:r>
        <w:rPr>
          <w:b/>
        </w:rPr>
        <w:t xml:space="preserve">                 </w:t>
      </w:r>
      <w:r>
        <w:t xml:space="preserve">Due to vehicles entering and parking on the public open space (Erf 12862) at the </w:t>
      </w:r>
      <w:r>
        <w:br/>
        <w:t xml:space="preserve">                 entrance of Electron Street a request was submitted to City Parks to enclose the </w:t>
      </w:r>
      <w:r>
        <w:br/>
        <w:t xml:space="preserve">                 section with bollards.</w:t>
      </w:r>
    </w:p>
    <w:p w:rsidR="008274BB" w:rsidRDefault="008274BB" w:rsidP="00FF2D68"/>
    <w:p w:rsidR="008274BB" w:rsidRDefault="00897B05" w:rsidP="00FF2D68">
      <w:r>
        <w:rPr>
          <w:noProof/>
        </w:rPr>
        <w:drawing>
          <wp:anchor distT="0" distB="0" distL="114300" distR="114300" simplePos="0" relativeHeight="251677696" behindDoc="0" locked="0" layoutInCell="1" allowOverlap="1" wp14:anchorId="0EA3A16F">
            <wp:simplePos x="0" y="0"/>
            <wp:positionH relativeFrom="column">
              <wp:posOffset>3190875</wp:posOffset>
            </wp:positionH>
            <wp:positionV relativeFrom="paragraph">
              <wp:posOffset>10795</wp:posOffset>
            </wp:positionV>
            <wp:extent cx="2476500" cy="1590675"/>
            <wp:effectExtent l="0" t="0" r="0" b="9525"/>
            <wp:wrapThrough wrapText="bothSides">
              <wp:wrapPolygon edited="0">
                <wp:start x="0" y="0"/>
                <wp:lineTo x="0" y="21471"/>
                <wp:lineTo x="21434" y="21471"/>
                <wp:lineTo x="21434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6400662E">
            <wp:simplePos x="0" y="0"/>
            <wp:positionH relativeFrom="column">
              <wp:posOffset>628650</wp:posOffset>
            </wp:positionH>
            <wp:positionV relativeFrom="paragraph">
              <wp:posOffset>11430</wp:posOffset>
            </wp:positionV>
            <wp:extent cx="2447925" cy="1600200"/>
            <wp:effectExtent l="0" t="0" r="9525" b="0"/>
            <wp:wrapThrough wrapText="bothSides">
              <wp:wrapPolygon edited="0">
                <wp:start x="0" y="0"/>
                <wp:lineTo x="0" y="21343"/>
                <wp:lineTo x="21516" y="21343"/>
                <wp:lineTo x="21516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09DA">
        <w:t xml:space="preserve">                 </w:t>
      </w:r>
    </w:p>
    <w:p w:rsidR="008274BB" w:rsidRDefault="008274BB" w:rsidP="00FF2D68"/>
    <w:p w:rsidR="008274BB" w:rsidRDefault="008274BB" w:rsidP="00FF2D68"/>
    <w:p w:rsidR="008274BB" w:rsidRPr="008274BB" w:rsidRDefault="008274BB" w:rsidP="00FF2D68"/>
    <w:p w:rsidR="00D02AAB" w:rsidRDefault="00D02AAB" w:rsidP="00FF2D68">
      <w:r>
        <w:t xml:space="preserve">             </w:t>
      </w:r>
    </w:p>
    <w:p w:rsidR="00D02AAB" w:rsidRDefault="00D02AAB" w:rsidP="00FF2D68">
      <w:r>
        <w:t xml:space="preserve"> </w:t>
      </w:r>
    </w:p>
    <w:p w:rsidR="00D02AAB" w:rsidRDefault="00D02AAB" w:rsidP="00FF2D68"/>
    <w:p w:rsidR="00D02AAB" w:rsidRDefault="00D02AAB" w:rsidP="00FF2D68"/>
    <w:p w:rsidR="00D02AAB" w:rsidRDefault="00D02AAB" w:rsidP="00FF2D68"/>
    <w:p w:rsidR="004511FD" w:rsidRPr="00FF2D68" w:rsidRDefault="009C6C78" w:rsidP="00FF2D68">
      <w:r>
        <w:t xml:space="preserve">       </w:t>
      </w:r>
      <w:r w:rsidR="00493E3F">
        <w:t xml:space="preserve">               </w:t>
      </w:r>
    </w:p>
    <w:p w:rsidR="002E09DA" w:rsidRDefault="00853B83" w:rsidP="00D02AAB">
      <w:r>
        <w:t xml:space="preserve">      </w:t>
      </w:r>
      <w:r w:rsidR="0043167F">
        <w:t xml:space="preserve"> </w:t>
      </w:r>
      <w:r w:rsidR="002E09DA">
        <w:t xml:space="preserve">         This was completed in November 2017.</w:t>
      </w:r>
      <w:r w:rsidR="0044712C">
        <w:t xml:space="preserve">                             </w:t>
      </w:r>
    </w:p>
    <w:p w:rsidR="002E09DA" w:rsidRDefault="002E09DA" w:rsidP="00D02AAB"/>
    <w:p w:rsidR="002E09DA" w:rsidRDefault="002E09DA" w:rsidP="00D02AAB"/>
    <w:p w:rsidR="00BD3146" w:rsidRDefault="0044712C" w:rsidP="0044712C">
      <w:pPr>
        <w:rPr>
          <w:b/>
        </w:rPr>
      </w:pPr>
      <w:r>
        <w:t xml:space="preserve">         </w:t>
      </w:r>
      <w:r w:rsidR="00A21D50">
        <w:t xml:space="preserve"> </w:t>
      </w:r>
      <w:r>
        <w:t xml:space="preserve">  *   </w:t>
      </w:r>
      <w:r w:rsidR="00BD3146">
        <w:rPr>
          <w:b/>
        </w:rPr>
        <w:t>Refurbishment of Signage</w:t>
      </w:r>
    </w:p>
    <w:p w:rsidR="00BD3146" w:rsidRDefault="00BD3146" w:rsidP="0044712C"/>
    <w:p w:rsidR="003F7A8D" w:rsidRDefault="00BD3146" w:rsidP="0044712C">
      <w:r>
        <w:t xml:space="preserve">                 The CID’s three signboards sponsored by </w:t>
      </w:r>
      <w:proofErr w:type="spellStart"/>
      <w:r>
        <w:t>Broll</w:t>
      </w:r>
      <w:proofErr w:type="spellEnd"/>
      <w:r>
        <w:t xml:space="preserve"> and API Property Group at the </w:t>
      </w:r>
      <w:r>
        <w:br/>
        <w:t xml:space="preserve">                 entrance</w:t>
      </w:r>
      <w:r w:rsidR="005A16F7">
        <w:t xml:space="preserve"> </w:t>
      </w:r>
      <w:r>
        <w:t xml:space="preserve">of Triangle Farm in </w:t>
      </w:r>
      <w:proofErr w:type="spellStart"/>
      <w:r>
        <w:t>Brug</w:t>
      </w:r>
      <w:proofErr w:type="spellEnd"/>
      <w:r>
        <w:t xml:space="preserve">, Electron and Peter Barlow Road was refurbished </w:t>
      </w:r>
      <w:r>
        <w:br/>
        <w:t xml:space="preserve">                 in February 2018.</w:t>
      </w:r>
    </w:p>
    <w:p w:rsidR="00BD3146" w:rsidRDefault="00A21D50" w:rsidP="0044712C">
      <w:r>
        <w:rPr>
          <w:noProof/>
        </w:rPr>
        <w:drawing>
          <wp:anchor distT="0" distB="0" distL="114300" distR="114300" simplePos="0" relativeHeight="251686912" behindDoc="0" locked="0" layoutInCell="1" allowOverlap="1" wp14:anchorId="5164220E">
            <wp:simplePos x="0" y="0"/>
            <wp:positionH relativeFrom="column">
              <wp:posOffset>3076575</wp:posOffset>
            </wp:positionH>
            <wp:positionV relativeFrom="paragraph">
              <wp:posOffset>111125</wp:posOffset>
            </wp:positionV>
            <wp:extent cx="2133600" cy="1447800"/>
            <wp:effectExtent l="0" t="0" r="0" b="0"/>
            <wp:wrapThrough wrapText="bothSides">
              <wp:wrapPolygon edited="0">
                <wp:start x="0" y="0"/>
                <wp:lineTo x="0" y="21316"/>
                <wp:lineTo x="21407" y="21316"/>
                <wp:lineTo x="21407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52A160A7">
            <wp:simplePos x="0" y="0"/>
            <wp:positionH relativeFrom="column">
              <wp:posOffset>638175</wp:posOffset>
            </wp:positionH>
            <wp:positionV relativeFrom="paragraph">
              <wp:posOffset>101600</wp:posOffset>
            </wp:positionV>
            <wp:extent cx="2314575" cy="1457325"/>
            <wp:effectExtent l="0" t="0" r="9525" b="9525"/>
            <wp:wrapThrough wrapText="bothSides">
              <wp:wrapPolygon edited="0">
                <wp:start x="0" y="0"/>
                <wp:lineTo x="0" y="21459"/>
                <wp:lineTo x="21511" y="21459"/>
                <wp:lineTo x="21511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3146" w:rsidRDefault="001D20F0" w:rsidP="0044712C">
      <w:r>
        <w:t xml:space="preserve">                   </w:t>
      </w:r>
      <w:r w:rsidR="00245F08">
        <w:t xml:space="preserve">  </w:t>
      </w:r>
    </w:p>
    <w:p w:rsidR="00BD3146" w:rsidRDefault="00BD3146" w:rsidP="0044712C"/>
    <w:p w:rsidR="00AD6901" w:rsidRDefault="00AD6901" w:rsidP="0044712C"/>
    <w:p w:rsidR="00A21D50" w:rsidRDefault="00AD6901" w:rsidP="0044712C">
      <w:r>
        <w:t xml:space="preserve">              </w:t>
      </w:r>
      <w:r w:rsidR="00644D2E">
        <w:t xml:space="preserve">  </w:t>
      </w:r>
    </w:p>
    <w:p w:rsidR="00A21D50" w:rsidRDefault="00A21D50" w:rsidP="0044712C">
      <w:pPr>
        <w:rPr>
          <w:b/>
        </w:rPr>
      </w:pPr>
    </w:p>
    <w:p w:rsidR="00A21D50" w:rsidRDefault="00A21D50" w:rsidP="0044712C">
      <w:pPr>
        <w:rPr>
          <w:b/>
        </w:rPr>
      </w:pPr>
    </w:p>
    <w:p w:rsidR="00A21D50" w:rsidRDefault="00A21D50" w:rsidP="0044712C">
      <w:pPr>
        <w:rPr>
          <w:b/>
        </w:rPr>
      </w:pPr>
    </w:p>
    <w:p w:rsidR="00A21D50" w:rsidRDefault="00A21D50" w:rsidP="0044712C">
      <w:pPr>
        <w:rPr>
          <w:b/>
        </w:rPr>
      </w:pPr>
    </w:p>
    <w:p w:rsidR="00A21D50" w:rsidRDefault="00A21D50" w:rsidP="0044712C">
      <w:pPr>
        <w:rPr>
          <w:b/>
        </w:rPr>
      </w:pPr>
    </w:p>
    <w:p w:rsidR="008E0ADA" w:rsidRDefault="008E0ADA" w:rsidP="0044712C">
      <w:pPr>
        <w:rPr>
          <w:b/>
        </w:rPr>
      </w:pPr>
    </w:p>
    <w:p w:rsidR="00644D2E" w:rsidRDefault="00A21D50" w:rsidP="0044712C">
      <w:pPr>
        <w:rPr>
          <w:b/>
        </w:rPr>
      </w:pPr>
      <w:r>
        <w:rPr>
          <w:b/>
        </w:rPr>
        <w:t xml:space="preserve">            </w:t>
      </w:r>
      <w:r w:rsidRPr="00A21D50">
        <w:t>*</w:t>
      </w:r>
      <w:r>
        <w:rPr>
          <w:b/>
        </w:rPr>
        <w:t xml:space="preserve">  </w:t>
      </w:r>
      <w:r w:rsidR="00644D2E">
        <w:rPr>
          <w:b/>
        </w:rPr>
        <w:t>Upgrading of landscaping</w:t>
      </w:r>
    </w:p>
    <w:p w:rsidR="00644D2E" w:rsidRDefault="00644D2E" w:rsidP="0044712C"/>
    <w:p w:rsidR="00AD6901" w:rsidRPr="00AD6901" w:rsidRDefault="00644D2E" w:rsidP="0044712C">
      <w:r>
        <w:t xml:space="preserve">                The two sections of landscaping on the corner of </w:t>
      </w:r>
      <w:proofErr w:type="spellStart"/>
      <w:r>
        <w:t>Brug</w:t>
      </w:r>
      <w:proofErr w:type="spellEnd"/>
      <w:r>
        <w:t xml:space="preserve"> and Molecule Street was </w:t>
      </w:r>
      <w:r>
        <w:br/>
        <w:t xml:space="preserve">                upgraded and completed in February 2018.  </w:t>
      </w:r>
      <w:r w:rsidR="00AD6901" w:rsidRPr="00AD6901">
        <w:t xml:space="preserve">   </w:t>
      </w:r>
    </w:p>
    <w:p w:rsidR="00BD3146" w:rsidRDefault="00897B05" w:rsidP="0044712C">
      <w:r>
        <w:rPr>
          <w:noProof/>
        </w:rPr>
        <w:drawing>
          <wp:anchor distT="0" distB="0" distL="114300" distR="114300" simplePos="0" relativeHeight="251679744" behindDoc="0" locked="0" layoutInCell="1" allowOverlap="1" wp14:anchorId="5FA71F1F">
            <wp:simplePos x="0" y="0"/>
            <wp:positionH relativeFrom="column">
              <wp:posOffset>638175</wp:posOffset>
            </wp:positionH>
            <wp:positionV relativeFrom="paragraph">
              <wp:posOffset>92710</wp:posOffset>
            </wp:positionV>
            <wp:extent cx="2657475" cy="1685925"/>
            <wp:effectExtent l="0" t="0" r="9525" b="9525"/>
            <wp:wrapThrough wrapText="bothSides">
              <wp:wrapPolygon edited="0">
                <wp:start x="0" y="0"/>
                <wp:lineTo x="0" y="21478"/>
                <wp:lineTo x="21523" y="21478"/>
                <wp:lineTo x="21523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2CCD7039">
            <wp:simplePos x="0" y="0"/>
            <wp:positionH relativeFrom="margin">
              <wp:posOffset>3429000</wp:posOffset>
            </wp:positionH>
            <wp:positionV relativeFrom="paragraph">
              <wp:posOffset>92710</wp:posOffset>
            </wp:positionV>
            <wp:extent cx="2619375" cy="1685925"/>
            <wp:effectExtent l="0" t="0" r="9525" b="9525"/>
            <wp:wrapThrough wrapText="bothSides">
              <wp:wrapPolygon edited="0">
                <wp:start x="0" y="0"/>
                <wp:lineTo x="0" y="21478"/>
                <wp:lineTo x="21521" y="21478"/>
                <wp:lineTo x="21521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3146" w:rsidRDefault="0074327F" w:rsidP="0044712C">
      <w:r>
        <w:t xml:space="preserve">                      </w:t>
      </w:r>
    </w:p>
    <w:p w:rsidR="00BD3146" w:rsidRDefault="00BD3146" w:rsidP="0044712C"/>
    <w:p w:rsidR="00BD3146" w:rsidRDefault="00BD3146" w:rsidP="0044712C"/>
    <w:p w:rsidR="00BD3146" w:rsidRDefault="00BD3146" w:rsidP="0044712C"/>
    <w:p w:rsidR="00BD3146" w:rsidRDefault="00BD3146" w:rsidP="0044712C"/>
    <w:p w:rsidR="00BD3146" w:rsidRDefault="00BD3146" w:rsidP="0044712C"/>
    <w:p w:rsidR="00BD3146" w:rsidRDefault="00BD3146" w:rsidP="0044712C"/>
    <w:p w:rsidR="00BD3146" w:rsidRDefault="00BD3146" w:rsidP="0044712C"/>
    <w:p w:rsidR="00BD3146" w:rsidRDefault="00BD3146" w:rsidP="0044712C"/>
    <w:p w:rsidR="00AF6D32" w:rsidRDefault="00E63661" w:rsidP="0044712C">
      <w:r>
        <w:lastRenderedPageBreak/>
        <w:t xml:space="preserve"> </w:t>
      </w:r>
      <w:r w:rsidR="0053383A">
        <w:t xml:space="preserve">  </w:t>
      </w:r>
      <w:r>
        <w:t xml:space="preserve"> </w:t>
      </w:r>
      <w:r w:rsidR="0053383A">
        <w:t xml:space="preserve">    </w:t>
      </w:r>
      <w:r>
        <w:t xml:space="preserve">  </w:t>
      </w:r>
    </w:p>
    <w:p w:rsidR="00BD3146" w:rsidRDefault="00AF6D32" w:rsidP="0044712C">
      <w:pPr>
        <w:rPr>
          <w:b/>
        </w:rPr>
      </w:pPr>
      <w:r>
        <w:t xml:space="preserve">         </w:t>
      </w:r>
      <w:r w:rsidR="00E63661">
        <w:t xml:space="preserve">    </w:t>
      </w:r>
      <w:r w:rsidR="0053383A">
        <w:rPr>
          <w:b/>
        </w:rPr>
        <w:t>*  Graffiti</w:t>
      </w:r>
    </w:p>
    <w:p w:rsidR="0053383A" w:rsidRDefault="0053383A" w:rsidP="0044712C">
      <w:pPr>
        <w:rPr>
          <w:b/>
        </w:rPr>
      </w:pPr>
    </w:p>
    <w:p w:rsidR="0053383A" w:rsidRDefault="0053383A" w:rsidP="0044712C">
      <w:r>
        <w:rPr>
          <w:b/>
        </w:rPr>
        <w:t xml:space="preserve">                  </w:t>
      </w:r>
      <w:r>
        <w:t xml:space="preserve">Graffiti was noticed on exterior walls of business premises and on the vibracrete </w:t>
      </w:r>
      <w:r>
        <w:br/>
        <w:t xml:space="preserve">                  wall in Uranium Street leading to the public open space</w:t>
      </w:r>
      <w:r w:rsidR="00037765">
        <w:t xml:space="preserve"> and reported to Law </w:t>
      </w:r>
      <w:r w:rsidR="00037765">
        <w:br/>
        <w:t xml:space="preserve">                  Enforcement.</w:t>
      </w:r>
    </w:p>
    <w:p w:rsidR="00323E1D" w:rsidRDefault="00037765" w:rsidP="0044712C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82816" behindDoc="0" locked="0" layoutInCell="1" allowOverlap="1" wp14:anchorId="17FE435F">
            <wp:simplePos x="0" y="0"/>
            <wp:positionH relativeFrom="column">
              <wp:posOffset>2609850</wp:posOffset>
            </wp:positionH>
            <wp:positionV relativeFrom="paragraph">
              <wp:posOffset>167640</wp:posOffset>
            </wp:positionV>
            <wp:extent cx="1755775" cy="1725295"/>
            <wp:effectExtent l="0" t="0" r="0" b="8255"/>
            <wp:wrapThrough wrapText="bothSides">
              <wp:wrapPolygon edited="0">
                <wp:start x="0" y="0"/>
                <wp:lineTo x="0" y="21465"/>
                <wp:lineTo x="21327" y="21465"/>
                <wp:lineTo x="21327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172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81792" behindDoc="0" locked="0" layoutInCell="1" allowOverlap="1" wp14:anchorId="5F29B2AE">
            <wp:simplePos x="0" y="0"/>
            <wp:positionH relativeFrom="column">
              <wp:posOffset>704850</wp:posOffset>
            </wp:positionH>
            <wp:positionV relativeFrom="paragraph">
              <wp:posOffset>146685</wp:posOffset>
            </wp:positionV>
            <wp:extent cx="1798320" cy="1755775"/>
            <wp:effectExtent l="0" t="0" r="0" b="0"/>
            <wp:wrapThrough wrapText="bothSides">
              <wp:wrapPolygon edited="0">
                <wp:start x="0" y="0"/>
                <wp:lineTo x="0" y="21327"/>
                <wp:lineTo x="21280" y="21327"/>
                <wp:lineTo x="21280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23E1D" w:rsidRDefault="00037765" w:rsidP="0044712C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80768" behindDoc="0" locked="0" layoutInCell="1" allowOverlap="1" wp14:anchorId="4CD40A46">
            <wp:simplePos x="0" y="0"/>
            <wp:positionH relativeFrom="column">
              <wp:posOffset>4438650</wp:posOffset>
            </wp:positionH>
            <wp:positionV relativeFrom="paragraph">
              <wp:posOffset>11430</wp:posOffset>
            </wp:positionV>
            <wp:extent cx="1779905" cy="1685925"/>
            <wp:effectExtent l="0" t="0" r="0" b="9525"/>
            <wp:wrapThrough wrapText="bothSides">
              <wp:wrapPolygon edited="0">
                <wp:start x="0" y="0"/>
                <wp:lineTo x="0" y="21478"/>
                <wp:lineTo x="21269" y="21478"/>
                <wp:lineTo x="21269" y="0"/>
                <wp:lineTo x="0" y="0"/>
              </wp:wrapPolygon>
            </wp:wrapThrough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71AA9">
        <w:rPr>
          <w:b/>
        </w:rPr>
        <w:t xml:space="preserve">                   </w:t>
      </w:r>
      <w:r w:rsidR="000D3C66">
        <w:rPr>
          <w:b/>
        </w:rPr>
        <w:t xml:space="preserve">  </w:t>
      </w:r>
      <w:r>
        <w:rPr>
          <w:b/>
        </w:rPr>
        <w:t xml:space="preserve">  </w:t>
      </w: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037765" w:rsidRDefault="00037765" w:rsidP="0044712C">
      <w:pPr>
        <w:rPr>
          <w:b/>
        </w:rPr>
      </w:pPr>
      <w:r>
        <w:rPr>
          <w:b/>
        </w:rPr>
        <w:t xml:space="preserve">                  </w:t>
      </w:r>
      <w:r>
        <w:t>The graffiti was removed in March 2018.</w:t>
      </w:r>
      <w:r>
        <w:rPr>
          <w:b/>
        </w:rPr>
        <w:t xml:space="preserve">  </w:t>
      </w:r>
    </w:p>
    <w:p w:rsidR="00323E1D" w:rsidRDefault="007259C9" w:rsidP="0044712C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87936" behindDoc="0" locked="0" layoutInCell="1" allowOverlap="1" wp14:anchorId="23468A32">
            <wp:simplePos x="0" y="0"/>
            <wp:positionH relativeFrom="column">
              <wp:posOffset>1123950</wp:posOffset>
            </wp:positionH>
            <wp:positionV relativeFrom="paragraph">
              <wp:posOffset>165100</wp:posOffset>
            </wp:positionV>
            <wp:extent cx="4495165" cy="2047875"/>
            <wp:effectExtent l="0" t="0" r="635" b="9525"/>
            <wp:wrapThrough wrapText="bothSides">
              <wp:wrapPolygon edited="0">
                <wp:start x="0" y="0"/>
                <wp:lineTo x="0" y="21500"/>
                <wp:lineTo x="21512" y="21500"/>
                <wp:lineTo x="21512" y="0"/>
                <wp:lineTo x="0" y="0"/>
              </wp:wrapPolygon>
            </wp:wrapThrough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165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37765">
        <w:rPr>
          <w:b/>
        </w:rPr>
        <w:t xml:space="preserve">                    </w:t>
      </w: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323E1D" w:rsidRDefault="00323E1D" w:rsidP="0044712C">
      <w:pPr>
        <w:rPr>
          <w:b/>
        </w:rPr>
      </w:pPr>
    </w:p>
    <w:p w:rsidR="00205432" w:rsidRDefault="00205432" w:rsidP="0044712C">
      <w:pPr>
        <w:rPr>
          <w:b/>
        </w:rPr>
      </w:pPr>
    </w:p>
    <w:p w:rsidR="00205432" w:rsidRDefault="00205432" w:rsidP="0044712C">
      <w:pPr>
        <w:rPr>
          <w:b/>
        </w:rPr>
      </w:pPr>
      <w:r>
        <w:rPr>
          <w:b/>
        </w:rPr>
        <w:t xml:space="preserve">             *   Illegal dumping </w:t>
      </w:r>
    </w:p>
    <w:p w:rsidR="00205432" w:rsidRDefault="00205432" w:rsidP="0044712C">
      <w:pPr>
        <w:rPr>
          <w:b/>
        </w:rPr>
      </w:pPr>
    </w:p>
    <w:p w:rsidR="00205432" w:rsidRDefault="00205432" w:rsidP="0044712C">
      <w:r>
        <w:rPr>
          <w:b/>
        </w:rPr>
        <w:t xml:space="preserve">                  </w:t>
      </w:r>
      <w:r>
        <w:t>Illegal dumping in the area was removed.</w:t>
      </w:r>
    </w:p>
    <w:p w:rsidR="00205432" w:rsidRDefault="00205432" w:rsidP="0044712C">
      <w:pPr>
        <w:rPr>
          <w:b/>
        </w:rPr>
      </w:pPr>
    </w:p>
    <w:p w:rsidR="00205432" w:rsidRDefault="007E3545" w:rsidP="0044712C">
      <w:pPr>
        <w:rPr>
          <w:b/>
        </w:rPr>
      </w:pPr>
      <w:r>
        <w:rPr>
          <w:b/>
        </w:rPr>
        <w:t xml:space="preserve">                  </w:t>
      </w:r>
      <w:r>
        <w:rPr>
          <w:b/>
          <w:noProof/>
        </w:rPr>
        <w:drawing>
          <wp:inline distT="0" distB="0" distL="0" distR="0" wp14:anchorId="5AB63B4D">
            <wp:extent cx="1666875" cy="217170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6184B">
        <w:rPr>
          <w:b/>
        </w:rPr>
        <w:t xml:space="preserve">  </w:t>
      </w:r>
      <w:r w:rsidR="0026184B">
        <w:rPr>
          <w:b/>
          <w:noProof/>
        </w:rPr>
        <w:drawing>
          <wp:inline distT="0" distB="0" distL="0" distR="0" wp14:anchorId="6E191BAA">
            <wp:extent cx="1600200" cy="2164715"/>
            <wp:effectExtent l="0" t="0" r="0" b="698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16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B305F">
        <w:rPr>
          <w:b/>
        </w:rPr>
        <w:t xml:space="preserve">   </w:t>
      </w:r>
      <w:r w:rsidR="009B305F">
        <w:rPr>
          <w:b/>
          <w:noProof/>
        </w:rPr>
        <w:drawing>
          <wp:inline distT="0" distB="0" distL="0" distR="0" wp14:anchorId="353D1A30">
            <wp:extent cx="1736725" cy="218122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25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5432" w:rsidRDefault="00205432" w:rsidP="0044712C">
      <w:pPr>
        <w:rPr>
          <w:b/>
        </w:rPr>
      </w:pPr>
    </w:p>
    <w:p w:rsidR="00205432" w:rsidRDefault="009B305F" w:rsidP="0044712C">
      <w:pPr>
        <w:rPr>
          <w:b/>
        </w:rPr>
      </w:pPr>
      <w:r>
        <w:rPr>
          <w:b/>
        </w:rPr>
        <w:t xml:space="preserve">  </w:t>
      </w:r>
    </w:p>
    <w:p w:rsidR="00205432" w:rsidRDefault="009B305F" w:rsidP="0044712C">
      <w:pPr>
        <w:rPr>
          <w:b/>
        </w:rPr>
      </w:pPr>
      <w:r>
        <w:rPr>
          <w:b/>
        </w:rPr>
        <w:t xml:space="preserve">             *   Traffic congestion</w:t>
      </w:r>
    </w:p>
    <w:p w:rsidR="009B305F" w:rsidRDefault="009B305F" w:rsidP="0044712C">
      <w:pPr>
        <w:rPr>
          <w:b/>
        </w:rPr>
      </w:pPr>
    </w:p>
    <w:p w:rsidR="009B305F" w:rsidRDefault="009B305F" w:rsidP="0044712C">
      <w:r>
        <w:rPr>
          <w:b/>
        </w:rPr>
        <w:t xml:space="preserve">                  </w:t>
      </w:r>
      <w:r>
        <w:t xml:space="preserve">The Triangle Industrial CID submitted a request to SPO Transport Network </w:t>
      </w:r>
      <w:r>
        <w:br/>
        <w:t xml:space="preserve">                   Development regarding the traffic congestion </w:t>
      </w:r>
      <w:r w:rsidR="00AF6D32">
        <w:t xml:space="preserve">in peak hour </w:t>
      </w:r>
      <w:r>
        <w:t xml:space="preserve">in Peter Barlow and </w:t>
      </w:r>
      <w:r w:rsidR="00AF6D32">
        <w:br/>
        <w:t xml:space="preserve">                   </w:t>
      </w:r>
      <w:r>
        <w:t xml:space="preserve">Electron Road.  </w:t>
      </w:r>
    </w:p>
    <w:p w:rsidR="009B305F" w:rsidRDefault="009B305F" w:rsidP="0044712C"/>
    <w:p w:rsidR="009B305F" w:rsidRDefault="009B305F" w:rsidP="0044712C">
      <w:r>
        <w:t xml:space="preserve">                   After an investigation was completed, the City of Cape Town recommended a slip</w:t>
      </w:r>
    </w:p>
    <w:p w:rsidR="00153CDF" w:rsidRDefault="009B305F" w:rsidP="0044712C">
      <w:r>
        <w:t xml:space="preserve">                   </w:t>
      </w:r>
      <w:r w:rsidR="00053140">
        <w:t>r</w:t>
      </w:r>
      <w:bookmarkStart w:id="2" w:name="_GoBack"/>
      <w:bookmarkEnd w:id="2"/>
      <w:r>
        <w:t>oad be built in Electron</w:t>
      </w:r>
      <w:r w:rsidR="00153CDF">
        <w:t xml:space="preserve"> Street to assist vehicles exiting out of Electron Street, and</w:t>
      </w:r>
    </w:p>
    <w:p w:rsidR="00153CDF" w:rsidRDefault="00153CDF" w:rsidP="0044712C">
      <w:r>
        <w:t xml:space="preserve">                   a slip road on the left-hand side in Peter Barlow at the intersection Pater Barlow and</w:t>
      </w:r>
    </w:p>
    <w:p w:rsidR="00153CDF" w:rsidRDefault="00153CDF" w:rsidP="0044712C">
      <w:r>
        <w:t xml:space="preserve">                   Strand Street to ease the RHT movement delays.</w:t>
      </w:r>
    </w:p>
    <w:p w:rsidR="00153CDF" w:rsidRDefault="00153CDF" w:rsidP="0044712C"/>
    <w:p w:rsidR="00102227" w:rsidRPr="00634E8E" w:rsidRDefault="00D04C80" w:rsidP="0044712C">
      <w:pPr>
        <w:rPr>
          <w:sz w:val="18"/>
          <w:szCs w:val="18"/>
        </w:rPr>
      </w:pPr>
      <w:r>
        <w:t xml:space="preserve">                   </w:t>
      </w:r>
      <w:r w:rsidR="00634E8E">
        <w:t xml:space="preserve">                                    </w:t>
      </w:r>
      <w:r w:rsidR="00634E8E">
        <w:rPr>
          <w:sz w:val="18"/>
          <w:szCs w:val="18"/>
        </w:rPr>
        <w:t>Construction in progress:  Electron Street</w:t>
      </w:r>
      <w:r w:rsidR="001C4EA5">
        <w:rPr>
          <w:sz w:val="18"/>
          <w:szCs w:val="18"/>
        </w:rPr>
        <w:t xml:space="preserve"> February 2018</w:t>
      </w:r>
    </w:p>
    <w:p w:rsidR="00102227" w:rsidRDefault="00D77732" w:rsidP="0044712C">
      <w:r>
        <w:rPr>
          <w:noProof/>
        </w:rPr>
        <w:drawing>
          <wp:anchor distT="0" distB="0" distL="114300" distR="114300" simplePos="0" relativeHeight="251691008" behindDoc="0" locked="0" layoutInCell="1" allowOverlap="1" wp14:anchorId="751C471C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1628775" cy="1914525"/>
            <wp:effectExtent l="0" t="0" r="9525" b="9525"/>
            <wp:wrapThrough wrapText="bothSides">
              <wp:wrapPolygon edited="0">
                <wp:start x="0" y="0"/>
                <wp:lineTo x="0" y="21493"/>
                <wp:lineTo x="21474" y="21493"/>
                <wp:lineTo x="21474" y="0"/>
                <wp:lineTo x="0" y="0"/>
              </wp:wrapPolygon>
            </wp:wrapThrough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279E538D">
            <wp:simplePos x="0" y="0"/>
            <wp:positionH relativeFrom="margin">
              <wp:posOffset>2533650</wp:posOffset>
            </wp:positionH>
            <wp:positionV relativeFrom="paragraph">
              <wp:posOffset>13335</wp:posOffset>
            </wp:positionV>
            <wp:extent cx="1685925" cy="1924050"/>
            <wp:effectExtent l="0" t="0" r="9525" b="0"/>
            <wp:wrapThrough wrapText="bothSides">
              <wp:wrapPolygon edited="0">
                <wp:start x="0" y="0"/>
                <wp:lineTo x="0" y="21386"/>
                <wp:lineTo x="21478" y="21386"/>
                <wp:lineTo x="21478" y="0"/>
                <wp:lineTo x="0" y="0"/>
              </wp:wrapPolygon>
            </wp:wrapThrough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4EA5">
        <w:rPr>
          <w:noProof/>
        </w:rPr>
        <w:drawing>
          <wp:anchor distT="0" distB="0" distL="114300" distR="114300" simplePos="0" relativeHeight="251689984" behindDoc="0" locked="0" layoutInCell="1" allowOverlap="1" wp14:anchorId="4B9A958D">
            <wp:simplePos x="0" y="0"/>
            <wp:positionH relativeFrom="column">
              <wp:posOffset>685800</wp:posOffset>
            </wp:positionH>
            <wp:positionV relativeFrom="paragraph">
              <wp:posOffset>13335</wp:posOffset>
            </wp:positionV>
            <wp:extent cx="1771650" cy="1933575"/>
            <wp:effectExtent l="0" t="0" r="0" b="9525"/>
            <wp:wrapThrough wrapText="bothSides">
              <wp:wrapPolygon edited="0">
                <wp:start x="0" y="0"/>
                <wp:lineTo x="0" y="21494"/>
                <wp:lineTo x="21368" y="21494"/>
                <wp:lineTo x="21368" y="0"/>
                <wp:lineTo x="0" y="0"/>
              </wp:wrapPolygon>
            </wp:wrapThrough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3BF6">
        <w:t xml:space="preserve">  </w:t>
      </w:r>
    </w:p>
    <w:p w:rsidR="00102227" w:rsidRDefault="00102227" w:rsidP="0044712C"/>
    <w:p w:rsidR="00102227" w:rsidRDefault="00102227" w:rsidP="0044712C"/>
    <w:p w:rsidR="00102227" w:rsidRDefault="00102227" w:rsidP="0044712C"/>
    <w:p w:rsidR="00102227" w:rsidRDefault="00102227" w:rsidP="0044712C"/>
    <w:p w:rsidR="00102227" w:rsidRDefault="00102227" w:rsidP="0044712C"/>
    <w:p w:rsidR="00102227" w:rsidRDefault="00102227" w:rsidP="0044712C"/>
    <w:p w:rsidR="00102227" w:rsidRDefault="00102227" w:rsidP="0044712C"/>
    <w:p w:rsidR="00102227" w:rsidRDefault="00102227" w:rsidP="0044712C"/>
    <w:p w:rsidR="00102227" w:rsidRDefault="00102227" w:rsidP="0044712C"/>
    <w:p w:rsidR="00102227" w:rsidRDefault="00102227" w:rsidP="0044712C"/>
    <w:p w:rsidR="00102227" w:rsidRDefault="00102227" w:rsidP="0044712C"/>
    <w:p w:rsidR="00C46DBD" w:rsidRPr="00D32061" w:rsidRDefault="00897B05" w:rsidP="0044712C">
      <w:pPr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6792960A">
            <wp:simplePos x="0" y="0"/>
            <wp:positionH relativeFrom="column">
              <wp:posOffset>695325</wp:posOffset>
            </wp:positionH>
            <wp:positionV relativeFrom="paragraph">
              <wp:posOffset>135890</wp:posOffset>
            </wp:positionV>
            <wp:extent cx="2552700" cy="1552575"/>
            <wp:effectExtent l="0" t="0" r="0" b="9525"/>
            <wp:wrapThrough wrapText="bothSides">
              <wp:wrapPolygon edited="0">
                <wp:start x="0" y="0"/>
                <wp:lineTo x="0" y="21467"/>
                <wp:lineTo x="21439" y="21467"/>
                <wp:lineTo x="21439" y="0"/>
                <wp:lineTo x="0" y="0"/>
              </wp:wrapPolygon>
            </wp:wrapThrough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061">
        <w:t xml:space="preserve">                                                        </w:t>
      </w:r>
      <w:r w:rsidR="00D32061">
        <w:rPr>
          <w:sz w:val="18"/>
          <w:szCs w:val="18"/>
        </w:rPr>
        <w:t xml:space="preserve">Construction in progress:  Peter Barlow Road </w:t>
      </w:r>
    </w:p>
    <w:p w:rsidR="00C46DBD" w:rsidRDefault="007B4819" w:rsidP="0044712C">
      <w:r>
        <w:rPr>
          <w:noProof/>
        </w:rPr>
        <w:drawing>
          <wp:anchor distT="0" distB="0" distL="114300" distR="114300" simplePos="0" relativeHeight="251692032" behindDoc="0" locked="0" layoutInCell="1" allowOverlap="1" wp14:anchorId="3C6E49F3">
            <wp:simplePos x="0" y="0"/>
            <wp:positionH relativeFrom="margin">
              <wp:align>right</wp:align>
            </wp:positionH>
            <wp:positionV relativeFrom="paragraph">
              <wp:posOffset>17145</wp:posOffset>
            </wp:positionV>
            <wp:extent cx="2603500" cy="1533525"/>
            <wp:effectExtent l="0" t="0" r="6350" b="9525"/>
            <wp:wrapThrough wrapText="bothSides">
              <wp:wrapPolygon edited="0">
                <wp:start x="0" y="0"/>
                <wp:lineTo x="0" y="21466"/>
                <wp:lineTo x="21495" y="21466"/>
                <wp:lineTo x="21495" y="0"/>
                <wp:lineTo x="0" y="0"/>
              </wp:wrapPolygon>
            </wp:wrapThrough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53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818CD">
        <w:t xml:space="preserve">                 </w:t>
      </w:r>
      <w:r w:rsidR="00D32061">
        <w:t xml:space="preserve"> </w:t>
      </w:r>
    </w:p>
    <w:p w:rsidR="00C46DBD" w:rsidRDefault="00C46DBD" w:rsidP="0044712C"/>
    <w:p w:rsidR="00C46DBD" w:rsidRDefault="00C46DBD" w:rsidP="0044712C"/>
    <w:p w:rsidR="00C46DBD" w:rsidRDefault="00C46DBD" w:rsidP="0044712C"/>
    <w:p w:rsidR="00C46DBD" w:rsidRDefault="00C46DBD" w:rsidP="0044712C"/>
    <w:p w:rsidR="00C46DBD" w:rsidRDefault="00C46DBD" w:rsidP="0044712C"/>
    <w:p w:rsidR="00C46DBD" w:rsidRDefault="00C46DBD" w:rsidP="0044712C"/>
    <w:p w:rsidR="00C46DBD" w:rsidRDefault="00C46DBD" w:rsidP="0044712C"/>
    <w:p w:rsidR="00C46DBD" w:rsidRDefault="00C46DBD" w:rsidP="0044712C"/>
    <w:p w:rsidR="007B4819" w:rsidRDefault="001C4EA5" w:rsidP="0044712C">
      <w:r>
        <w:t xml:space="preserve">                  </w:t>
      </w:r>
    </w:p>
    <w:p w:rsidR="007B4819" w:rsidRDefault="00F75AA2" w:rsidP="0044712C">
      <w:r>
        <w:t xml:space="preserve">                   This was completed in June 2018.</w:t>
      </w:r>
    </w:p>
    <w:p w:rsidR="007B4819" w:rsidRDefault="007B4819" w:rsidP="0044712C"/>
    <w:p w:rsidR="00102227" w:rsidRPr="007B4819" w:rsidRDefault="007B4819" w:rsidP="0044712C">
      <w:pPr>
        <w:rPr>
          <w:sz w:val="18"/>
          <w:szCs w:val="18"/>
        </w:rPr>
      </w:pPr>
      <w:r>
        <w:t xml:space="preserve">                                           </w:t>
      </w:r>
      <w:r>
        <w:rPr>
          <w:sz w:val="18"/>
          <w:szCs w:val="18"/>
        </w:rPr>
        <w:t>Electron Street                                                                Peter Barlow Road</w:t>
      </w:r>
    </w:p>
    <w:p w:rsidR="00102227" w:rsidRDefault="007B4819" w:rsidP="0044712C">
      <w:r>
        <w:rPr>
          <w:noProof/>
        </w:rPr>
        <w:drawing>
          <wp:anchor distT="0" distB="0" distL="114300" distR="114300" simplePos="0" relativeHeight="251696128" behindDoc="0" locked="0" layoutInCell="1" allowOverlap="1" wp14:anchorId="707748F2">
            <wp:simplePos x="0" y="0"/>
            <wp:positionH relativeFrom="column">
              <wp:posOffset>695325</wp:posOffset>
            </wp:positionH>
            <wp:positionV relativeFrom="paragraph">
              <wp:posOffset>8255</wp:posOffset>
            </wp:positionV>
            <wp:extent cx="2590800" cy="1905000"/>
            <wp:effectExtent l="0" t="0" r="0" b="0"/>
            <wp:wrapThrough wrapText="bothSides">
              <wp:wrapPolygon edited="0">
                <wp:start x="0" y="0"/>
                <wp:lineTo x="0" y="21384"/>
                <wp:lineTo x="21441" y="21384"/>
                <wp:lineTo x="21441" y="0"/>
                <wp:lineTo x="0" y="0"/>
              </wp:wrapPolygon>
            </wp:wrapThrough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7732">
        <w:rPr>
          <w:noProof/>
        </w:rPr>
        <w:drawing>
          <wp:anchor distT="0" distB="0" distL="114300" distR="114300" simplePos="0" relativeHeight="251695104" behindDoc="0" locked="0" layoutInCell="1" allowOverlap="1" wp14:anchorId="2EF41047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2571750" cy="1895475"/>
            <wp:effectExtent l="0" t="0" r="0" b="9525"/>
            <wp:wrapThrough wrapText="bothSides">
              <wp:wrapPolygon edited="0">
                <wp:start x="0" y="0"/>
                <wp:lineTo x="0" y="21491"/>
                <wp:lineTo x="21440" y="21491"/>
                <wp:lineTo x="21440" y="0"/>
                <wp:lineTo x="0" y="0"/>
              </wp:wrapPolygon>
            </wp:wrapThrough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2DB">
        <w:t xml:space="preserve">                     </w:t>
      </w:r>
    </w:p>
    <w:p w:rsidR="007212DB" w:rsidRDefault="007212DB" w:rsidP="0044712C"/>
    <w:p w:rsidR="007212DB" w:rsidRDefault="007212DB" w:rsidP="0044712C"/>
    <w:p w:rsidR="007212DB" w:rsidRDefault="007212DB" w:rsidP="0044712C"/>
    <w:p w:rsidR="007212DB" w:rsidRDefault="007212DB" w:rsidP="0044712C"/>
    <w:p w:rsidR="00D77732" w:rsidRDefault="00D77732" w:rsidP="0044712C"/>
    <w:p w:rsidR="007212DB" w:rsidRDefault="007212DB" w:rsidP="0044712C"/>
    <w:p w:rsidR="007212DB" w:rsidRDefault="007212DB" w:rsidP="0044712C"/>
    <w:p w:rsidR="007212DB" w:rsidRDefault="007212DB" w:rsidP="0044712C"/>
    <w:p w:rsidR="007212DB" w:rsidRDefault="007212DB" w:rsidP="0044712C"/>
    <w:p w:rsidR="007212DB" w:rsidRDefault="007212DB" w:rsidP="0044712C"/>
    <w:p w:rsidR="00A83934" w:rsidRDefault="00A83934" w:rsidP="0044712C">
      <w:pPr>
        <w:rPr>
          <w:b/>
        </w:rPr>
      </w:pPr>
      <w:r>
        <w:rPr>
          <w:b/>
        </w:rPr>
        <w:t xml:space="preserve">             *  Razor wire in Reactor </w:t>
      </w:r>
      <w:r w:rsidR="00FC75E4">
        <w:rPr>
          <w:b/>
        </w:rPr>
        <w:t xml:space="preserve">/ Uranium </w:t>
      </w:r>
      <w:r>
        <w:rPr>
          <w:b/>
        </w:rPr>
        <w:t>Street</w:t>
      </w:r>
    </w:p>
    <w:p w:rsidR="00A83934" w:rsidRDefault="00A83934" w:rsidP="0044712C">
      <w:pPr>
        <w:rPr>
          <w:b/>
        </w:rPr>
      </w:pPr>
    </w:p>
    <w:p w:rsidR="00FC75E4" w:rsidRDefault="00A83934" w:rsidP="0044712C">
      <w:r>
        <w:rPr>
          <w:b/>
        </w:rPr>
        <w:t xml:space="preserve">                 </w:t>
      </w:r>
      <w:r w:rsidR="00FC75E4">
        <w:t>Due to people bending the spikes to climb over the wall to enter the area, the</w:t>
      </w:r>
      <w:r w:rsidR="00FC75E4">
        <w:br/>
        <w:t xml:space="preserve">                 CID installed 324m concertina razor wire on top of the wall in Reactor Street and 3m</w:t>
      </w:r>
    </w:p>
    <w:p w:rsidR="00FC75E4" w:rsidRDefault="00FC75E4" w:rsidP="0044712C">
      <w:r>
        <w:t xml:space="preserve">                 in Uranium Street.  This was completed in June 2018.   </w:t>
      </w:r>
    </w:p>
    <w:p w:rsidR="00FC75E4" w:rsidRDefault="00FC75E4" w:rsidP="0044712C"/>
    <w:p w:rsidR="00FC75E4" w:rsidRPr="00665F21" w:rsidRDefault="00093801" w:rsidP="0044712C">
      <w:pPr>
        <w:rPr>
          <w:sz w:val="18"/>
          <w:szCs w:val="18"/>
        </w:rPr>
      </w:pPr>
      <w:r w:rsidRPr="00665F21">
        <w:rPr>
          <w:b/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3438525</wp:posOffset>
            </wp:positionH>
            <wp:positionV relativeFrom="paragraph">
              <wp:posOffset>135255</wp:posOffset>
            </wp:positionV>
            <wp:extent cx="2647950" cy="2457450"/>
            <wp:effectExtent l="0" t="0" r="0" b="0"/>
            <wp:wrapThrough wrapText="bothSides">
              <wp:wrapPolygon edited="0">
                <wp:start x="0" y="0"/>
                <wp:lineTo x="0" y="21433"/>
                <wp:lineTo x="21445" y="21433"/>
                <wp:lineTo x="21445" y="0"/>
                <wp:lineTo x="0" y="0"/>
              </wp:wrapPolygon>
            </wp:wrapThrough>
            <wp:docPr id="46" name="Picture 46" descr="C:\Users\Lynette\Desktop\Projects 2018\IMG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Lynette\Desktop\Projects 2018\IMG_0013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676275</wp:posOffset>
            </wp:positionH>
            <wp:positionV relativeFrom="paragraph">
              <wp:posOffset>135255</wp:posOffset>
            </wp:positionV>
            <wp:extent cx="2695575" cy="2476500"/>
            <wp:effectExtent l="0" t="0" r="9525" b="0"/>
            <wp:wrapThrough wrapText="bothSides">
              <wp:wrapPolygon edited="0">
                <wp:start x="0" y="0"/>
                <wp:lineTo x="0" y="21434"/>
                <wp:lineTo x="21524" y="21434"/>
                <wp:lineTo x="21524" y="0"/>
                <wp:lineTo x="0" y="0"/>
              </wp:wrapPolygon>
            </wp:wrapThrough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288">
        <w:t xml:space="preserve">    </w:t>
      </w:r>
      <w:r w:rsidR="005247D5">
        <w:t xml:space="preserve">             </w:t>
      </w:r>
      <w:r w:rsidR="00665F21">
        <w:t xml:space="preserve">                         </w:t>
      </w:r>
      <w:r w:rsidR="00665F21">
        <w:rPr>
          <w:sz w:val="18"/>
          <w:szCs w:val="18"/>
        </w:rPr>
        <w:t>Reactor Street                                                                         Uranium Street</w:t>
      </w:r>
    </w:p>
    <w:p w:rsidR="00FC75E4" w:rsidRDefault="00FC75E4" w:rsidP="0044712C"/>
    <w:p w:rsidR="00FC75E4" w:rsidRDefault="00FC75E4" w:rsidP="0044712C"/>
    <w:p w:rsidR="00FC75E4" w:rsidRDefault="00FC75E4" w:rsidP="0044712C"/>
    <w:p w:rsidR="00FC75E4" w:rsidRDefault="00FC75E4" w:rsidP="0044712C"/>
    <w:p w:rsidR="00FC75E4" w:rsidRDefault="00FC75E4" w:rsidP="0044712C"/>
    <w:p w:rsidR="00FC75E4" w:rsidRDefault="00FC75E4" w:rsidP="0044712C"/>
    <w:p w:rsidR="00FC75E4" w:rsidRDefault="00FC75E4" w:rsidP="0044712C"/>
    <w:p w:rsidR="00FC75E4" w:rsidRDefault="00FC75E4" w:rsidP="0044712C"/>
    <w:p w:rsidR="00FC75E4" w:rsidRDefault="00FC75E4" w:rsidP="0044712C"/>
    <w:p w:rsidR="00FC75E4" w:rsidRDefault="00FC75E4" w:rsidP="0044712C"/>
    <w:p w:rsidR="00FC75E4" w:rsidRDefault="00FC75E4" w:rsidP="0044712C"/>
    <w:p w:rsidR="00FC75E4" w:rsidRDefault="00665F21" w:rsidP="0044712C">
      <w:r>
        <w:t xml:space="preserve"> </w:t>
      </w:r>
    </w:p>
    <w:p w:rsidR="009B305F" w:rsidRDefault="00FC75E4" w:rsidP="0044712C">
      <w:pPr>
        <w:rPr>
          <w:b/>
        </w:rPr>
      </w:pPr>
      <w:r>
        <w:rPr>
          <w:b/>
        </w:rPr>
        <w:t xml:space="preserve">               </w:t>
      </w:r>
      <w:r w:rsidR="00A83934">
        <w:rPr>
          <w:b/>
        </w:rPr>
        <w:t xml:space="preserve">    </w:t>
      </w:r>
      <w:r w:rsidR="009B305F">
        <w:rPr>
          <w:b/>
        </w:rPr>
        <w:t xml:space="preserve"> </w:t>
      </w:r>
    </w:p>
    <w:p w:rsidR="0053383A" w:rsidRDefault="00205432" w:rsidP="0044712C">
      <w:pPr>
        <w:rPr>
          <w:b/>
        </w:rPr>
      </w:pPr>
      <w:r>
        <w:rPr>
          <w:b/>
        </w:rPr>
        <w:t xml:space="preserve"> </w:t>
      </w:r>
    </w:p>
    <w:p w:rsidR="00093801" w:rsidRDefault="00093801" w:rsidP="0044712C">
      <w:pPr>
        <w:rPr>
          <w:b/>
        </w:rPr>
      </w:pPr>
    </w:p>
    <w:p w:rsidR="00093801" w:rsidRDefault="00093801" w:rsidP="0044712C">
      <w:pPr>
        <w:rPr>
          <w:b/>
        </w:rPr>
      </w:pPr>
    </w:p>
    <w:p w:rsidR="008C559E" w:rsidRDefault="0053383A" w:rsidP="0044712C">
      <w:r>
        <w:rPr>
          <w:b/>
        </w:rPr>
        <w:t xml:space="preserve">          </w:t>
      </w:r>
      <w:r w:rsidR="008C559E">
        <w:rPr>
          <w:b/>
        </w:rPr>
        <w:t xml:space="preserve">   </w:t>
      </w:r>
      <w:r w:rsidR="008C559E">
        <w:t xml:space="preserve">     The Triangle Industrial CID wishes to extend our most sincere appreciation to the </w:t>
      </w:r>
      <w:r w:rsidR="008C559E">
        <w:br/>
        <w:t xml:space="preserve">                  City of Cape Town’s Departments who had rendered excellent service to the CID</w:t>
      </w:r>
      <w:r w:rsidR="00AF6D32">
        <w:t>.</w:t>
      </w:r>
    </w:p>
    <w:p w:rsidR="00BD3146" w:rsidRDefault="0053383A" w:rsidP="0044712C">
      <w:r>
        <w:rPr>
          <w:b/>
        </w:rPr>
        <w:t xml:space="preserve">  </w:t>
      </w:r>
    </w:p>
    <w:p w:rsidR="00C56852" w:rsidRDefault="0016436E" w:rsidP="0016436E">
      <w:pPr>
        <w:ind w:left="720"/>
      </w:pPr>
      <w:r>
        <w:t xml:space="preserve"> </w:t>
      </w:r>
    </w:p>
    <w:p w:rsidR="008332FA" w:rsidRPr="008332FA" w:rsidRDefault="00B21DB8" w:rsidP="00B21D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8332FA">
        <w:rPr>
          <w:b/>
          <w:sz w:val="28"/>
          <w:szCs w:val="28"/>
        </w:rPr>
        <w:t xml:space="preserve">       5.  </w:t>
      </w:r>
      <w:r w:rsidR="008332FA" w:rsidRPr="008332FA">
        <w:rPr>
          <w:b/>
          <w:sz w:val="28"/>
          <w:szCs w:val="28"/>
          <w:u w:val="single"/>
        </w:rPr>
        <w:t>MEETINGS</w:t>
      </w:r>
    </w:p>
    <w:p w:rsidR="008332FA" w:rsidRDefault="008332FA" w:rsidP="00BA1D46">
      <w:pPr>
        <w:rPr>
          <w:sz w:val="28"/>
          <w:szCs w:val="28"/>
        </w:rPr>
      </w:pPr>
    </w:p>
    <w:p w:rsidR="008332FA" w:rsidRDefault="008332FA" w:rsidP="00BA1D46">
      <w:r>
        <w:rPr>
          <w:sz w:val="28"/>
          <w:szCs w:val="28"/>
        </w:rPr>
        <w:t xml:space="preserve">                 </w:t>
      </w:r>
      <w:r>
        <w:t xml:space="preserve">In addition to daily meetings with the CID’s Security service provider, the following  </w:t>
      </w:r>
      <w:r>
        <w:br/>
        <w:t xml:space="preserve">                    meetings also took place during 201</w:t>
      </w:r>
      <w:r w:rsidR="00177294">
        <w:t>7</w:t>
      </w:r>
      <w:r>
        <w:t>/</w:t>
      </w:r>
      <w:r w:rsidR="001A2F89">
        <w:t>2018: -</w:t>
      </w:r>
    </w:p>
    <w:p w:rsidR="008332FA" w:rsidRDefault="008332FA" w:rsidP="00BA1D46"/>
    <w:p w:rsidR="001A2F89" w:rsidRDefault="00FD12E5" w:rsidP="00BA1D46">
      <w:r>
        <w:t xml:space="preserve">                    201</w:t>
      </w:r>
      <w:r w:rsidR="001A2F89">
        <w:t>7</w:t>
      </w:r>
      <w:r>
        <w:t>-07-</w:t>
      </w:r>
      <w:r w:rsidR="001A2F89">
        <w:t>04:</w:t>
      </w:r>
      <w:r>
        <w:t xml:space="preserve">  </w:t>
      </w:r>
      <w:r w:rsidR="001A2F89">
        <w:t>Meeting with GBS Security</w:t>
      </w:r>
    </w:p>
    <w:p w:rsidR="001A2F89" w:rsidRDefault="001A2F89" w:rsidP="00BA1D46">
      <w:r>
        <w:t xml:space="preserve">                    2017-07-05:  CID Safety &amp; Security </w:t>
      </w:r>
      <w:r w:rsidR="00ED41B3">
        <w:t>M</w:t>
      </w:r>
      <w:r>
        <w:t>eeting</w:t>
      </w:r>
    </w:p>
    <w:p w:rsidR="001A2F89" w:rsidRDefault="001A2F89" w:rsidP="00BA1D46">
      <w:r>
        <w:t xml:space="preserve">                    2017-07-12:  Meeting with Fang to discuss the replacement of the two LPR CCTV</w:t>
      </w:r>
    </w:p>
    <w:p w:rsidR="001A2F89" w:rsidRDefault="001A2F89" w:rsidP="00BA1D46">
      <w:r>
        <w:t xml:space="preserve">                                          Cameras at the entrance</w:t>
      </w:r>
    </w:p>
    <w:p w:rsidR="00E27523" w:rsidRDefault="001A2F89" w:rsidP="00BA1D46">
      <w:r>
        <w:t xml:space="preserve">                     2017-07-12:  Meeting with Mr.</w:t>
      </w:r>
      <w:r w:rsidR="00E27523">
        <w:t xml:space="preserve"> M. Julius from Air Pollution, City of Cape Town</w:t>
      </w:r>
    </w:p>
    <w:p w:rsidR="00E27523" w:rsidRDefault="00E27523" w:rsidP="00BA1D46">
      <w:r>
        <w:t xml:space="preserve">                     2017-07-13:  CID Board Meeting</w:t>
      </w:r>
    </w:p>
    <w:p w:rsidR="00F42A27" w:rsidRDefault="00E27523" w:rsidP="00BA1D46">
      <w:r>
        <w:t xml:space="preserve">                     2017-07-14:  Meeting </w:t>
      </w:r>
      <w:r w:rsidR="00F42A27">
        <w:t>with Astrosec to discuss the CCTV monitoring</w:t>
      </w:r>
    </w:p>
    <w:p w:rsidR="00FD12E5" w:rsidRDefault="00F42A27" w:rsidP="00BA1D46">
      <w:r>
        <w:t xml:space="preserve">                     2017-07-14:  Meeting with Supt. Phillips from Metro Police</w:t>
      </w:r>
      <w:r w:rsidR="00FD12E5">
        <w:t xml:space="preserve"> </w:t>
      </w:r>
    </w:p>
    <w:p w:rsidR="002D3F05" w:rsidRDefault="002D3F05" w:rsidP="00BA1D46">
      <w:r>
        <w:t xml:space="preserve">                     2017-07-26:  </w:t>
      </w:r>
      <w:r w:rsidR="00ED41B3">
        <w:t>CID Forum Meeting</w:t>
      </w:r>
    </w:p>
    <w:p w:rsidR="00ED41B3" w:rsidRDefault="00ED41B3" w:rsidP="00BA1D46">
      <w:r>
        <w:t xml:space="preserve">                     2017-07-28:  CID Joint operation with Metro Police</w:t>
      </w:r>
    </w:p>
    <w:p w:rsidR="00ED41B3" w:rsidRDefault="00ED41B3" w:rsidP="00BA1D46">
      <w:r>
        <w:t xml:space="preserve">                     2017-08-02:  Meeting with GBS Security</w:t>
      </w:r>
    </w:p>
    <w:p w:rsidR="00ED41B3" w:rsidRDefault="00ED41B3" w:rsidP="00BA1D46">
      <w:r>
        <w:t xml:space="preserve">                     2017-08-02:  CID Safety &amp; Security Meeting</w:t>
      </w:r>
    </w:p>
    <w:p w:rsidR="00ED41B3" w:rsidRDefault="00ED41B3" w:rsidP="00BA1D46">
      <w:r>
        <w:t xml:space="preserve">                     2017-08-18:  CID Joint operation with Metro Police and Law Enforcement</w:t>
      </w:r>
    </w:p>
    <w:p w:rsidR="00ED41B3" w:rsidRDefault="00ED41B3" w:rsidP="00BA1D46">
      <w:r>
        <w:t xml:space="preserve">                     2017-08-24:  CID Joint operation with various role players from SA Police Service,</w:t>
      </w:r>
    </w:p>
    <w:p w:rsidR="00ED41B3" w:rsidRDefault="00ED41B3" w:rsidP="00BA1D46">
      <w:r>
        <w:t xml:space="preserve">                                           Traffic Services, Law Enforcement, Security companies, etc.</w:t>
      </w:r>
    </w:p>
    <w:p w:rsidR="00ED41B3" w:rsidRDefault="00ED41B3" w:rsidP="00BA1D46">
      <w:r>
        <w:t xml:space="preserve">                     2017-08-31:  Meeting with Topfloor to discuss the wall on the public open space</w:t>
      </w:r>
    </w:p>
    <w:p w:rsidR="00ED41B3" w:rsidRDefault="00ED41B3" w:rsidP="00BA1D46">
      <w:r>
        <w:t xml:space="preserve">                     2017-08-31:  Meeting with GBS Security</w:t>
      </w:r>
    </w:p>
    <w:p w:rsidR="00093801" w:rsidRDefault="00093801" w:rsidP="00BA1D46"/>
    <w:p w:rsidR="00093801" w:rsidRDefault="00093801" w:rsidP="00BA1D46"/>
    <w:p w:rsidR="00093801" w:rsidRDefault="00ED41B3" w:rsidP="00BA1D46">
      <w:r>
        <w:t xml:space="preserve">                     2017-09-06:  CID Safety &amp; Security Meeting </w:t>
      </w:r>
    </w:p>
    <w:p w:rsidR="002216CD" w:rsidRDefault="002216CD" w:rsidP="00BA1D46">
      <w:r>
        <w:t xml:space="preserve">                     2017-09-12:  Area Based Delivery Meeting with Cllr. S. Mamkeli at Goodwood</w:t>
      </w:r>
    </w:p>
    <w:p w:rsidR="00ED41B3" w:rsidRDefault="002216CD" w:rsidP="00BA1D46">
      <w:r>
        <w:t xml:space="preserve">                                           Civic  </w:t>
      </w:r>
      <w:r w:rsidR="00ED41B3">
        <w:t xml:space="preserve"> </w:t>
      </w:r>
    </w:p>
    <w:p w:rsidR="00ED41B3" w:rsidRDefault="00ED41B3" w:rsidP="00BA1D46">
      <w:r>
        <w:t xml:space="preserve">                     2017-09-17:  Meeting with Astrosec</w:t>
      </w:r>
      <w:r w:rsidR="002216CD">
        <w:t xml:space="preserve"> (CCTV monitoring) and Fang (CCTV   </w:t>
      </w:r>
      <w:r w:rsidR="002216CD">
        <w:br/>
        <w:t xml:space="preserve">                                           maintenance)</w:t>
      </w:r>
    </w:p>
    <w:p w:rsidR="002216CD" w:rsidRDefault="002216CD" w:rsidP="00BA1D46">
      <w:r>
        <w:t xml:space="preserve">                      2017-09-15:  Meeting with Fang to discuss proposal for CCTV cameras</w:t>
      </w:r>
    </w:p>
    <w:p w:rsidR="002216CD" w:rsidRDefault="002216CD" w:rsidP="00BA1D46">
      <w:r>
        <w:t xml:space="preserve">                      2017-09-21:  CID Board Meeting</w:t>
      </w:r>
    </w:p>
    <w:p w:rsidR="002216CD" w:rsidRDefault="002216CD" w:rsidP="00BA1D46">
      <w:r>
        <w:t xml:space="preserve">                      2017-10-04:  CID Safety &amp; Security Meeting</w:t>
      </w:r>
    </w:p>
    <w:p w:rsidR="002216CD" w:rsidRDefault="002216CD" w:rsidP="00BA1D46">
      <w:r>
        <w:t xml:space="preserve">                      2017-10-03:  Site meeting with Mr. B. Jones (City Parks) to discuss the bush </w:t>
      </w:r>
      <w:r>
        <w:br/>
        <w:t xml:space="preserve">                                            clearing on the public open space</w:t>
      </w:r>
    </w:p>
    <w:p w:rsidR="002216CD" w:rsidRDefault="002216CD" w:rsidP="00BA1D46">
      <w:r>
        <w:t xml:space="preserve">                       2017-10-24:  CID Board Meeting</w:t>
      </w:r>
    </w:p>
    <w:p w:rsidR="002216CD" w:rsidRDefault="002216CD" w:rsidP="00BA1D46">
      <w:r>
        <w:t xml:space="preserve">                       2017-11-01:  CID Safety &amp; Security Meeting</w:t>
      </w:r>
    </w:p>
    <w:p w:rsidR="002216CD" w:rsidRDefault="002216CD" w:rsidP="00BA1D46">
      <w:r>
        <w:t xml:space="preserve">                       2017-11-14:  Meeting with Mr. Billie and Mr. Damons from Water Works</w:t>
      </w:r>
    </w:p>
    <w:p w:rsidR="002216CD" w:rsidRDefault="002216CD" w:rsidP="00BA1D46">
      <w:r>
        <w:t xml:space="preserve">                       2017-11-21:  CID Annual General Meeting</w:t>
      </w:r>
    </w:p>
    <w:p w:rsidR="002216CD" w:rsidRDefault="002216CD" w:rsidP="00BA1D46">
      <w:r>
        <w:t xml:space="preserve">                       2017</w:t>
      </w:r>
      <w:r w:rsidR="006F5B69">
        <w:t>-12-06:  CID Safety &amp; Security meeting</w:t>
      </w:r>
      <w:r>
        <w:t xml:space="preserve"> </w:t>
      </w:r>
    </w:p>
    <w:p w:rsidR="006F5B69" w:rsidRDefault="006F5B69" w:rsidP="00BA1D46">
      <w:r>
        <w:t xml:space="preserve">                       2017-12-12:  Meeting with Media – TygerBurger</w:t>
      </w:r>
    </w:p>
    <w:p w:rsidR="006F5B69" w:rsidRDefault="006F5B69" w:rsidP="00BA1D46">
      <w:r>
        <w:t xml:space="preserve">                       2017-12-15:  CID Joint operation with various role players</w:t>
      </w:r>
    </w:p>
    <w:p w:rsidR="006A4F34" w:rsidRDefault="006A4F34" w:rsidP="00BA1D46">
      <w:r>
        <w:t xml:space="preserve">                       2018-01-30:  GBS Security Meeting</w:t>
      </w:r>
    </w:p>
    <w:p w:rsidR="006A4F34" w:rsidRDefault="006A4F34" w:rsidP="00BA1D46">
      <w:r>
        <w:t xml:space="preserve">                       2018-01-31:  Meeting with Mr. Engelbrecht (Metrorail) regarding damage to fence</w:t>
      </w:r>
    </w:p>
    <w:p w:rsidR="006A4F34" w:rsidRDefault="006A4F34" w:rsidP="00BA1D46">
      <w:r>
        <w:t xml:space="preserve">                       2018-02-07:  CID Safety &amp; Security Meeting</w:t>
      </w:r>
    </w:p>
    <w:p w:rsidR="006A4F34" w:rsidRDefault="006A4F34" w:rsidP="00BA1D46">
      <w:r>
        <w:t xml:space="preserve">                       2018-02-05:  Meeting with CID Cleansing Service provider</w:t>
      </w:r>
    </w:p>
    <w:p w:rsidR="006A4F34" w:rsidRDefault="006A4F34" w:rsidP="00BA1D46">
      <w:r>
        <w:t xml:space="preserve">                       2018-02-13:  Meeting with Traffic Engineering Consultant to discuss parking,</w:t>
      </w:r>
    </w:p>
    <w:p w:rsidR="006A4F34" w:rsidRDefault="006A4F34" w:rsidP="00BA1D46">
      <w:r>
        <w:t xml:space="preserve">                                             Bus Stop signage and Pedestrian crossing in Bridge Street</w:t>
      </w:r>
      <w:r w:rsidR="00B951AB">
        <w:t>.</w:t>
      </w:r>
    </w:p>
    <w:p w:rsidR="00B951AB" w:rsidRDefault="00B951AB" w:rsidP="00BA1D46">
      <w:r>
        <w:t xml:space="preserve">                        2018-02-15:  CID Board Meeting</w:t>
      </w:r>
    </w:p>
    <w:p w:rsidR="00B951AB" w:rsidRDefault="00B951AB" w:rsidP="00BA1D46">
      <w:r>
        <w:t xml:space="preserve">                        2018-02-19:  Meeting at Parow Civic Council Chambers to discuss the drought </w:t>
      </w:r>
    </w:p>
    <w:p w:rsidR="00B951AB" w:rsidRDefault="00B951AB" w:rsidP="00BA1D46">
      <w:r>
        <w:t xml:space="preserve">                                              situation </w:t>
      </w:r>
    </w:p>
    <w:p w:rsidR="00B951AB" w:rsidRDefault="00B951AB" w:rsidP="00BA1D46">
      <w:r>
        <w:t xml:space="preserve">  </w:t>
      </w:r>
      <w:r w:rsidR="005E1DB9">
        <w:t xml:space="preserve"> </w:t>
      </w:r>
      <w:r>
        <w:t xml:space="preserve">                </w:t>
      </w:r>
      <w:r w:rsidR="005E1DB9">
        <w:t xml:space="preserve"> </w:t>
      </w:r>
      <w:r>
        <w:t xml:space="preserve">  2018-02-28:  Meeting with CID’s Cleansing Service provider to discuss the</w:t>
      </w:r>
    </w:p>
    <w:p w:rsidR="00B951AB" w:rsidRDefault="00B951AB" w:rsidP="00BA1D46">
      <w:r>
        <w:t xml:space="preserve">                     </w:t>
      </w:r>
      <w:r w:rsidR="005E1DB9">
        <w:t xml:space="preserve"> </w:t>
      </w:r>
      <w:r>
        <w:t xml:space="preserve">                      upgrading of the current landscaping </w:t>
      </w:r>
    </w:p>
    <w:p w:rsidR="00B951AB" w:rsidRDefault="00B951AB" w:rsidP="00BA1D46">
      <w:r>
        <w:t xml:space="preserve">                   </w:t>
      </w:r>
      <w:r w:rsidR="005E1DB9">
        <w:t xml:space="preserve"> </w:t>
      </w:r>
      <w:r>
        <w:t xml:space="preserve">  2018-03-06:  Meeting with the Board to discuss the Security Server provider </w:t>
      </w:r>
      <w:r>
        <w:br/>
        <w:t xml:space="preserve">                   </w:t>
      </w:r>
      <w:r w:rsidR="005E1DB9">
        <w:t xml:space="preserve"> </w:t>
      </w:r>
      <w:r>
        <w:t xml:space="preserve">                        contract</w:t>
      </w:r>
    </w:p>
    <w:p w:rsidR="00B951AB" w:rsidRDefault="00B951AB" w:rsidP="00BA1D46">
      <w:r>
        <w:t xml:space="preserve">                    </w:t>
      </w:r>
      <w:r w:rsidR="005E1DB9">
        <w:t xml:space="preserve"> </w:t>
      </w:r>
      <w:r>
        <w:t xml:space="preserve"> 2018-03-07:  CID Safety &amp; Security Meeting</w:t>
      </w:r>
    </w:p>
    <w:p w:rsidR="00B951AB" w:rsidRDefault="00B951AB" w:rsidP="00BA1D46">
      <w:r>
        <w:t xml:space="preserve">                    </w:t>
      </w:r>
      <w:r w:rsidR="005E1DB9">
        <w:t xml:space="preserve"> </w:t>
      </w:r>
      <w:r>
        <w:t xml:space="preserve"> 2018-03-15:  Meeting with Board to discuss the new Security Service provider</w:t>
      </w:r>
    </w:p>
    <w:p w:rsidR="00432E03" w:rsidRDefault="00B951AB" w:rsidP="00BA1D46">
      <w:r>
        <w:t xml:space="preserve">                  </w:t>
      </w:r>
      <w:r w:rsidR="005E1DB9">
        <w:t xml:space="preserve"> </w:t>
      </w:r>
      <w:r>
        <w:t xml:space="preserve">   </w:t>
      </w:r>
      <w:r w:rsidR="00432E03">
        <w:t>2018-04-04:  CID Safety &amp; Security Meeting</w:t>
      </w:r>
    </w:p>
    <w:p w:rsidR="00432E03" w:rsidRDefault="00432E03" w:rsidP="00BA1D46">
      <w:r>
        <w:t xml:space="preserve">                 </w:t>
      </w:r>
      <w:r w:rsidR="005E1DB9">
        <w:t xml:space="preserve"> </w:t>
      </w:r>
      <w:r>
        <w:t xml:space="preserve">    2018-04-06:  Meeting with Afriwire &amp; Steel to discuss installation of razor wire </w:t>
      </w:r>
      <w:r>
        <w:br/>
        <w:t xml:space="preserve">                      </w:t>
      </w:r>
      <w:r w:rsidR="005E1DB9">
        <w:t xml:space="preserve"> </w:t>
      </w:r>
      <w:r>
        <w:t xml:space="preserve">                     on top of wall in Reactor and Uranium Street</w:t>
      </w:r>
    </w:p>
    <w:p w:rsidR="00432E03" w:rsidRDefault="00432E03" w:rsidP="00BA1D46">
      <w:r>
        <w:t xml:space="preserve">                    </w:t>
      </w:r>
      <w:r w:rsidR="005E1DB9">
        <w:t xml:space="preserve"> </w:t>
      </w:r>
      <w:r>
        <w:t xml:space="preserve"> 2018-04-10:  Site Meeting with Metrorail to discuss the repairs of fence and bush</w:t>
      </w:r>
    </w:p>
    <w:p w:rsidR="00432E03" w:rsidRDefault="00432E03" w:rsidP="00BA1D46">
      <w:r>
        <w:t xml:space="preserve">                      </w:t>
      </w:r>
      <w:r w:rsidR="005E1DB9">
        <w:t xml:space="preserve"> </w:t>
      </w:r>
      <w:r>
        <w:t xml:space="preserve">                     </w:t>
      </w:r>
      <w:r w:rsidR="005E1DB9">
        <w:t>c</w:t>
      </w:r>
      <w:r>
        <w:t xml:space="preserve">learing along the Metrorail reserve </w:t>
      </w:r>
    </w:p>
    <w:p w:rsidR="00432E03" w:rsidRDefault="00432E03" w:rsidP="00BA1D46">
      <w:r>
        <w:t xml:space="preserve">                </w:t>
      </w:r>
      <w:r w:rsidR="005E1DB9">
        <w:t xml:space="preserve"> </w:t>
      </w:r>
      <w:r>
        <w:t xml:space="preserve">     2018-04-12:  CID Board Meeting</w:t>
      </w:r>
    </w:p>
    <w:p w:rsidR="00432E03" w:rsidRDefault="00432E03" w:rsidP="00BA1D46">
      <w:r>
        <w:t xml:space="preserve">                </w:t>
      </w:r>
      <w:r w:rsidR="005E1DB9">
        <w:t xml:space="preserve"> </w:t>
      </w:r>
      <w:r>
        <w:t xml:space="preserve">     2018-04-19:  CID Joint operation</w:t>
      </w:r>
    </w:p>
    <w:p w:rsidR="00432E03" w:rsidRDefault="00432E03" w:rsidP="00BA1D46">
      <w:r>
        <w:t xml:space="preserve">                  </w:t>
      </w:r>
      <w:r w:rsidR="005E1DB9">
        <w:t xml:space="preserve"> </w:t>
      </w:r>
      <w:r>
        <w:t xml:space="preserve">   2018-05-09:  CID Safety &amp; Security Meeting </w:t>
      </w:r>
    </w:p>
    <w:p w:rsidR="00432E03" w:rsidRDefault="00432E03" w:rsidP="00BA1D46">
      <w:r>
        <w:t xml:space="preserve">                   </w:t>
      </w:r>
      <w:r w:rsidR="005E1DB9">
        <w:t xml:space="preserve"> </w:t>
      </w:r>
      <w:r>
        <w:t xml:space="preserve">  2018-05-31:  Area Based Management meeting at Goodwood Civic </w:t>
      </w:r>
    </w:p>
    <w:p w:rsidR="00716332" w:rsidRDefault="00432E03" w:rsidP="00BA1D46">
      <w:r>
        <w:t xml:space="preserve">                  </w:t>
      </w:r>
      <w:r w:rsidR="005E1DB9">
        <w:t xml:space="preserve"> </w:t>
      </w:r>
      <w:r>
        <w:t xml:space="preserve">   2018-</w:t>
      </w:r>
      <w:r w:rsidR="00716332">
        <w:t>06-05:  Site Meeting with TDA Transport to discuss the stormwater drains/</w:t>
      </w:r>
    </w:p>
    <w:p w:rsidR="00716332" w:rsidRDefault="00716332" w:rsidP="00BA1D46">
      <w:r>
        <w:t xml:space="preserve">                                     </w:t>
      </w:r>
      <w:r w:rsidR="005E1DB9">
        <w:t xml:space="preserve"> </w:t>
      </w:r>
      <w:r>
        <w:t xml:space="preserve">      channels</w:t>
      </w:r>
    </w:p>
    <w:p w:rsidR="00716332" w:rsidRDefault="00716332" w:rsidP="00BA1D46">
      <w:r>
        <w:t xml:space="preserve">                      2018-06-06:  Meeting with Byers Security to discuss the CCTV cameras</w:t>
      </w:r>
    </w:p>
    <w:p w:rsidR="00716332" w:rsidRDefault="00716332" w:rsidP="00BA1D46">
      <w:r>
        <w:t xml:space="preserve">                      2018-06-08:  Site meeting with Metrorail contractor regarding the bush clearing</w:t>
      </w:r>
    </w:p>
    <w:p w:rsidR="00093801" w:rsidRDefault="00716332" w:rsidP="001A2F89">
      <w:r>
        <w:t xml:space="preserve">                      2018-06-21:  Meeting with the Board and new Security Service provider.</w:t>
      </w:r>
      <w:r w:rsidR="0048069E">
        <w:t xml:space="preserve">     </w:t>
      </w:r>
    </w:p>
    <w:p w:rsidR="00093801" w:rsidRDefault="00093801" w:rsidP="001A2F89"/>
    <w:p w:rsidR="00093801" w:rsidRDefault="00093801" w:rsidP="001A2F89"/>
    <w:p w:rsidR="0038642C" w:rsidRDefault="0048069E" w:rsidP="001A2F89">
      <w:r>
        <w:lastRenderedPageBreak/>
        <w:t xml:space="preserve">               </w:t>
      </w:r>
    </w:p>
    <w:p w:rsidR="00FD12E5" w:rsidRDefault="008332FA" w:rsidP="00FD12E5">
      <w:r>
        <w:t xml:space="preserve">         </w:t>
      </w:r>
      <w:r w:rsidR="00643314">
        <w:t xml:space="preserve">                </w:t>
      </w:r>
      <w:r w:rsidR="00DC6F70">
        <w:t xml:space="preserve">                  </w:t>
      </w:r>
      <w:r w:rsidR="00DE358F">
        <w:t xml:space="preserve">   </w:t>
      </w:r>
      <w:r w:rsidR="00E71980">
        <w:t xml:space="preserve">           </w:t>
      </w:r>
      <w:r w:rsidR="00983351">
        <w:t xml:space="preserve">                    </w:t>
      </w:r>
      <w:r w:rsidR="00FD12E5">
        <w:t xml:space="preserve">               </w:t>
      </w:r>
    </w:p>
    <w:p w:rsidR="00F65646" w:rsidRDefault="005961AC" w:rsidP="00BA1D46">
      <w:r>
        <w:rPr>
          <w:b/>
          <w:sz w:val="28"/>
          <w:szCs w:val="28"/>
        </w:rPr>
        <w:t xml:space="preserve">     </w:t>
      </w:r>
      <w:r w:rsidR="00FD12E5">
        <w:rPr>
          <w:b/>
          <w:sz w:val="28"/>
          <w:szCs w:val="28"/>
        </w:rPr>
        <w:t xml:space="preserve">        </w:t>
      </w:r>
      <w:r w:rsidR="008A1F63">
        <w:rPr>
          <w:b/>
          <w:sz w:val="28"/>
          <w:szCs w:val="28"/>
        </w:rPr>
        <w:t xml:space="preserve"> 6.  </w:t>
      </w:r>
      <w:r w:rsidR="008A1F63" w:rsidRPr="008A1F63">
        <w:rPr>
          <w:b/>
          <w:sz w:val="28"/>
          <w:szCs w:val="28"/>
          <w:u w:val="single"/>
        </w:rPr>
        <w:t>FINANCIAL</w:t>
      </w:r>
      <w:r w:rsidR="00F65646">
        <w:t xml:space="preserve">   </w:t>
      </w:r>
    </w:p>
    <w:p w:rsidR="00F65646" w:rsidRDefault="00F65646" w:rsidP="00BA1D46"/>
    <w:p w:rsidR="000A3EF8" w:rsidRDefault="00B21DB8" w:rsidP="00BA1D46">
      <w:r>
        <w:t xml:space="preserve">                 </w:t>
      </w:r>
      <w:r w:rsidR="00DC6F70">
        <w:t xml:space="preserve"> </w:t>
      </w:r>
      <w:r>
        <w:t xml:space="preserve">  </w:t>
      </w:r>
      <w:r w:rsidR="00D104AD">
        <w:t xml:space="preserve"> </w:t>
      </w:r>
      <w:r>
        <w:t xml:space="preserve"> </w:t>
      </w:r>
      <w:r w:rsidR="008A1F63">
        <w:t xml:space="preserve">The Triangle Industrial City Improvement District NPC currently finds itself in a </w:t>
      </w:r>
      <w:r w:rsidR="00FD12E5">
        <w:br/>
        <w:t xml:space="preserve">                 </w:t>
      </w:r>
      <w:r w:rsidR="00DC6F70">
        <w:t xml:space="preserve"> </w:t>
      </w:r>
      <w:r w:rsidR="00FD12E5">
        <w:t xml:space="preserve"> </w:t>
      </w:r>
      <w:r>
        <w:t xml:space="preserve"> </w:t>
      </w:r>
      <w:r w:rsidR="00D104AD">
        <w:t xml:space="preserve"> </w:t>
      </w:r>
      <w:r w:rsidR="008A1F63">
        <w:t xml:space="preserve"> sound financial position.</w:t>
      </w:r>
    </w:p>
    <w:p w:rsidR="000A3EF8" w:rsidRDefault="000A3EF8" w:rsidP="00BA1D46"/>
    <w:p w:rsidR="000A3EF8" w:rsidRDefault="000A3EF8" w:rsidP="00BA1D46">
      <w:r>
        <w:t xml:space="preserve">                      In accordance with the Finance Agreement, the City pays over 97% of the annual</w:t>
      </w:r>
    </w:p>
    <w:p w:rsidR="000A3EF8" w:rsidRDefault="000A3EF8" w:rsidP="00BA1D46">
      <w:r>
        <w:t xml:space="preserve">                      budget to the CID in 1/12</w:t>
      </w:r>
      <w:r w:rsidRPr="000A3EF8">
        <w:rPr>
          <w:vertAlign w:val="superscript"/>
        </w:rPr>
        <w:t>th</w:t>
      </w:r>
      <w:r>
        <w:t xml:space="preserve"> instalments and retains 3% as a provision for bad debts.</w:t>
      </w:r>
    </w:p>
    <w:p w:rsidR="000A3EF8" w:rsidRDefault="000A3EF8" w:rsidP="00BA1D46"/>
    <w:p w:rsidR="000A3EF8" w:rsidRDefault="000A3EF8" w:rsidP="00BA1D46">
      <w:r>
        <w:t xml:space="preserve">                      Accordingly, the City paid over R</w:t>
      </w:r>
      <w:r w:rsidR="00DC7FB2">
        <w:t>2</w:t>
      </w:r>
      <w:r w:rsidR="00253B5A">
        <w:t>,056,720.10</w:t>
      </w:r>
      <w:r>
        <w:t xml:space="preserve"> and retained R</w:t>
      </w:r>
      <w:r w:rsidR="00566844">
        <w:t>63,609.90</w:t>
      </w:r>
      <w:r>
        <w:t xml:space="preserve"> for the</w:t>
      </w:r>
    </w:p>
    <w:p w:rsidR="000A3EF8" w:rsidRDefault="000A3EF8" w:rsidP="00BA1D46">
      <w:r>
        <w:t xml:space="preserve">                      201</w:t>
      </w:r>
      <w:r w:rsidR="00566844">
        <w:t>7/18</w:t>
      </w:r>
      <w:r>
        <w:t xml:space="preserve"> financial year.  Retention of R</w:t>
      </w:r>
      <w:r w:rsidR="00566844">
        <w:t>132,641.67</w:t>
      </w:r>
      <w:r>
        <w:t xml:space="preserve"> was refunded to the Triangle</w:t>
      </w:r>
    </w:p>
    <w:p w:rsidR="008A1F63" w:rsidRDefault="000A3EF8" w:rsidP="00BA1D46">
      <w:r>
        <w:t xml:space="preserve">                      Industrial City Improvement District in 201</w:t>
      </w:r>
      <w:r w:rsidR="00566844">
        <w:t>7/18.</w:t>
      </w:r>
    </w:p>
    <w:p w:rsidR="000F1CCF" w:rsidRDefault="00E23A94" w:rsidP="00BA1D46">
      <w:r>
        <w:t xml:space="preserve">    </w:t>
      </w:r>
      <w:r w:rsidR="000F1CCF">
        <w:t xml:space="preserve"> </w:t>
      </w:r>
    </w:p>
    <w:p w:rsidR="00DC7B85" w:rsidRPr="00797485" w:rsidRDefault="00DC6F70" w:rsidP="00BA1D46">
      <w:pPr>
        <w:rPr>
          <w:b/>
          <w:sz w:val="28"/>
          <w:szCs w:val="28"/>
        </w:rPr>
      </w:pPr>
      <w:r>
        <w:t xml:space="preserve">                </w:t>
      </w:r>
      <w:r w:rsidR="00797485">
        <w:t xml:space="preserve">  </w:t>
      </w:r>
      <w:r w:rsidR="00797485">
        <w:rPr>
          <w:b/>
          <w:sz w:val="28"/>
          <w:szCs w:val="28"/>
        </w:rPr>
        <w:t>7.</w:t>
      </w:r>
      <w:r w:rsidR="00797485">
        <w:t xml:space="preserve">  </w:t>
      </w:r>
      <w:r w:rsidR="00797485" w:rsidRPr="00797485">
        <w:rPr>
          <w:b/>
          <w:sz w:val="28"/>
          <w:szCs w:val="28"/>
          <w:u w:val="single"/>
        </w:rPr>
        <w:t>NEW MEMBERS / DIRECTORS</w:t>
      </w:r>
    </w:p>
    <w:p w:rsidR="00DC7B85" w:rsidRDefault="00DC7B85" w:rsidP="00BA1D46"/>
    <w:p w:rsidR="00797485" w:rsidRDefault="00DC6F70" w:rsidP="00BA1D46">
      <w:r>
        <w:t xml:space="preserve">                      </w:t>
      </w:r>
      <w:r w:rsidR="00797485">
        <w:t xml:space="preserve">  During 201</w:t>
      </w:r>
      <w:r w:rsidR="00DF0F02">
        <w:t>7/18</w:t>
      </w:r>
      <w:r w:rsidR="00797485">
        <w:t xml:space="preserve"> the CID had a total of six directors.</w:t>
      </w:r>
      <w:r w:rsidR="00E577D7">
        <w:t xml:space="preserve">  Four directors resigned</w:t>
      </w:r>
    </w:p>
    <w:p w:rsidR="00E577D7" w:rsidRDefault="00E577D7" w:rsidP="00BA1D46">
      <w:r>
        <w:t xml:space="preserve">                        during 2017/18 and </w:t>
      </w:r>
      <w:r w:rsidR="00CB35C5">
        <w:t>three</w:t>
      </w:r>
      <w:r>
        <w:t xml:space="preserve"> new directors were co-opted</w:t>
      </w:r>
      <w:r w:rsidR="00C24A6C">
        <w:t xml:space="preserve"> in 2018</w:t>
      </w:r>
      <w:r>
        <w:t>.</w:t>
      </w:r>
    </w:p>
    <w:p w:rsidR="00797485" w:rsidRDefault="00797485" w:rsidP="00BA1D46"/>
    <w:p w:rsidR="000D1072" w:rsidRDefault="00DC6F70" w:rsidP="00BA1D46">
      <w:r>
        <w:t xml:space="preserve">                       </w:t>
      </w:r>
      <w:r w:rsidR="00797485">
        <w:t xml:space="preserve"> During 201</w:t>
      </w:r>
      <w:r w:rsidR="00CB35C5">
        <w:t>7/18</w:t>
      </w:r>
      <w:r w:rsidR="00797485">
        <w:t xml:space="preserve"> </w:t>
      </w:r>
      <w:r w:rsidR="003E0412">
        <w:t>one</w:t>
      </w:r>
      <w:r w:rsidR="007751AC">
        <w:t xml:space="preserve"> member resigned as a member as she ceased to be a property </w:t>
      </w:r>
      <w:r w:rsidR="007751AC">
        <w:br/>
        <w:t xml:space="preserve">                        owner in the CID area.  One</w:t>
      </w:r>
      <w:r w:rsidR="000D1072">
        <w:t xml:space="preserve"> application for </w:t>
      </w:r>
      <w:r w:rsidR="00AD45C6">
        <w:t>m</w:t>
      </w:r>
      <w:r w:rsidR="000D1072">
        <w:t xml:space="preserve">embership were received.  The total </w:t>
      </w:r>
      <w:r w:rsidR="002C4D22">
        <w:br/>
        <w:t xml:space="preserve">                        </w:t>
      </w:r>
      <w:r w:rsidR="000D1072">
        <w:t>number of members to date is 2</w:t>
      </w:r>
      <w:r w:rsidR="002C4D22">
        <w:t>6</w:t>
      </w:r>
      <w:r w:rsidR="000D1072">
        <w:t>.</w:t>
      </w:r>
    </w:p>
    <w:p w:rsidR="000D1072" w:rsidRDefault="000D1072" w:rsidP="00BA1D46"/>
    <w:p w:rsidR="000D1072" w:rsidRDefault="00DC6F70" w:rsidP="00BA1D46">
      <w:r>
        <w:t xml:space="preserve">                 </w:t>
      </w:r>
      <w:r w:rsidR="000D1072">
        <w:t xml:space="preserve">       All directors and existing members are thanked for their commitment towards</w:t>
      </w:r>
    </w:p>
    <w:p w:rsidR="00B21DB8" w:rsidRDefault="00DC6F70" w:rsidP="00BA1D46">
      <w:r>
        <w:t xml:space="preserve">              </w:t>
      </w:r>
      <w:r w:rsidR="000D1072">
        <w:t xml:space="preserve">          the CID’s endeavors.</w:t>
      </w:r>
    </w:p>
    <w:p w:rsidR="005A16F7" w:rsidRDefault="005A16F7" w:rsidP="00BA1D46"/>
    <w:p w:rsidR="005A16F7" w:rsidRDefault="005A16F7" w:rsidP="00BA1D46"/>
    <w:p w:rsidR="00B21DB8" w:rsidRDefault="00B21DB8" w:rsidP="00BA1D46"/>
    <w:p w:rsidR="000D1072" w:rsidRDefault="000D1072" w:rsidP="00BA1D46"/>
    <w:p w:rsidR="000D1072" w:rsidRDefault="00DC6F70" w:rsidP="00BA1D46">
      <w:r>
        <w:t xml:space="preserve">                      </w:t>
      </w:r>
      <w:r w:rsidR="000D1072">
        <w:t xml:space="preserve">   L. van Lill</w:t>
      </w:r>
    </w:p>
    <w:p w:rsidR="000D1072" w:rsidRDefault="00DC6F70" w:rsidP="00BA1D46">
      <w:r>
        <w:t xml:space="preserve">                   </w:t>
      </w:r>
      <w:r w:rsidR="000D1072">
        <w:t xml:space="preserve">    </w:t>
      </w:r>
      <w:r>
        <w:t xml:space="preserve">  Manager</w:t>
      </w:r>
      <w:r>
        <w:br/>
        <w:t xml:space="preserve">                   </w:t>
      </w:r>
      <w:r w:rsidR="000D1072">
        <w:t xml:space="preserve">      Triangle Industrial City Improvement District NPC</w:t>
      </w:r>
    </w:p>
    <w:p w:rsidR="00DC7B85" w:rsidRDefault="00DC6F70" w:rsidP="00BA1D46">
      <w:r>
        <w:t xml:space="preserve">                   </w:t>
      </w:r>
      <w:r w:rsidR="00B21DB8">
        <w:t xml:space="preserve">      July 201</w:t>
      </w:r>
      <w:r w:rsidR="00E910AE">
        <w:t>8</w:t>
      </w:r>
      <w:r w:rsidR="000D1072">
        <w:t xml:space="preserve">   </w:t>
      </w:r>
      <w:r w:rsidR="00DC7B85">
        <w:t xml:space="preserve"> </w:t>
      </w:r>
    </w:p>
    <w:p w:rsidR="008332FA" w:rsidRDefault="00927B5F" w:rsidP="00BA1D46">
      <w:pPr>
        <w:rPr>
          <w:sz w:val="28"/>
          <w:szCs w:val="28"/>
        </w:rPr>
      </w:pPr>
      <w:r>
        <w:t xml:space="preserve">  </w:t>
      </w:r>
      <w:r w:rsidR="00C06869">
        <w:t xml:space="preserve">  </w:t>
      </w:r>
      <w:r w:rsidR="008332FA">
        <w:t xml:space="preserve"> </w:t>
      </w:r>
    </w:p>
    <w:p w:rsidR="008332FA" w:rsidRDefault="008332FA" w:rsidP="00BA1D46">
      <w:pPr>
        <w:rPr>
          <w:sz w:val="28"/>
          <w:szCs w:val="28"/>
        </w:rPr>
      </w:pPr>
    </w:p>
    <w:p w:rsidR="008332FA" w:rsidRPr="001D3E46" w:rsidRDefault="008332FA" w:rsidP="00BA1D46"/>
    <w:sectPr w:rsidR="008332FA" w:rsidRPr="001D3E46" w:rsidSect="00694C05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C1937"/>
    <w:multiLevelType w:val="hybridMultilevel"/>
    <w:tmpl w:val="78CE1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41DB"/>
    <w:multiLevelType w:val="hybridMultilevel"/>
    <w:tmpl w:val="C13E1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A7B79"/>
    <w:multiLevelType w:val="hybridMultilevel"/>
    <w:tmpl w:val="6648372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A3411"/>
    <w:multiLevelType w:val="hybridMultilevel"/>
    <w:tmpl w:val="9208D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0481"/>
    <w:multiLevelType w:val="hybridMultilevel"/>
    <w:tmpl w:val="765C231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A2418"/>
    <w:multiLevelType w:val="hybridMultilevel"/>
    <w:tmpl w:val="021AE324"/>
    <w:lvl w:ilvl="0" w:tplc="277882D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373E02"/>
    <w:multiLevelType w:val="hybridMultilevel"/>
    <w:tmpl w:val="9BB27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423EB"/>
    <w:multiLevelType w:val="hybridMultilevel"/>
    <w:tmpl w:val="07A81C9C"/>
    <w:lvl w:ilvl="0" w:tplc="5DFADCB8">
      <w:start w:val="1"/>
      <w:numFmt w:val="bullet"/>
      <w:lvlText w:val="-"/>
      <w:lvlJc w:val="left"/>
      <w:pPr>
        <w:ind w:left="41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45" w:hanging="360"/>
      </w:pPr>
      <w:rPr>
        <w:rFonts w:ascii="Wingdings" w:hAnsi="Wingdings" w:hint="default"/>
      </w:rPr>
    </w:lvl>
  </w:abstractNum>
  <w:abstractNum w:abstractNumId="8" w15:restartNumberingAfterBreak="0">
    <w:nsid w:val="28AA404B"/>
    <w:multiLevelType w:val="hybridMultilevel"/>
    <w:tmpl w:val="4598237E"/>
    <w:lvl w:ilvl="0" w:tplc="442CA0B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D84270"/>
    <w:multiLevelType w:val="hybridMultilevel"/>
    <w:tmpl w:val="701EA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B12324"/>
    <w:multiLevelType w:val="hybridMultilevel"/>
    <w:tmpl w:val="4F0A9A26"/>
    <w:lvl w:ilvl="0" w:tplc="059C937A">
      <w:start w:val="3"/>
      <w:numFmt w:val="bullet"/>
      <w:lvlText w:val="-"/>
      <w:lvlJc w:val="left"/>
      <w:pPr>
        <w:ind w:left="44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45" w:hanging="360"/>
      </w:pPr>
      <w:rPr>
        <w:rFonts w:ascii="Wingdings" w:hAnsi="Wingdings" w:hint="default"/>
      </w:rPr>
    </w:lvl>
  </w:abstractNum>
  <w:abstractNum w:abstractNumId="11" w15:restartNumberingAfterBreak="0">
    <w:nsid w:val="3EA91E91"/>
    <w:multiLevelType w:val="hybridMultilevel"/>
    <w:tmpl w:val="803E6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00692"/>
    <w:multiLevelType w:val="hybridMultilevel"/>
    <w:tmpl w:val="CFC42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85DAF"/>
    <w:multiLevelType w:val="hybridMultilevel"/>
    <w:tmpl w:val="75362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BC6617"/>
    <w:multiLevelType w:val="hybridMultilevel"/>
    <w:tmpl w:val="19A4E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C85BF0"/>
    <w:multiLevelType w:val="hybridMultilevel"/>
    <w:tmpl w:val="E2B242FE"/>
    <w:lvl w:ilvl="0" w:tplc="E540486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211B44"/>
    <w:multiLevelType w:val="hybridMultilevel"/>
    <w:tmpl w:val="D1B238E2"/>
    <w:lvl w:ilvl="0" w:tplc="06B23698">
      <w:start w:val="1"/>
      <w:numFmt w:val="bullet"/>
      <w:lvlText w:val="-"/>
      <w:lvlJc w:val="left"/>
      <w:pPr>
        <w:ind w:left="43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7" w15:restartNumberingAfterBreak="0">
    <w:nsid w:val="63592A1C"/>
    <w:multiLevelType w:val="hybridMultilevel"/>
    <w:tmpl w:val="32AC3DB2"/>
    <w:lvl w:ilvl="0" w:tplc="CCC073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B5719"/>
    <w:multiLevelType w:val="hybridMultilevel"/>
    <w:tmpl w:val="E5C41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E14772"/>
    <w:multiLevelType w:val="hybridMultilevel"/>
    <w:tmpl w:val="B00C4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96F7D"/>
    <w:multiLevelType w:val="multilevel"/>
    <w:tmpl w:val="CB68E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79AA482B"/>
    <w:multiLevelType w:val="hybridMultilevel"/>
    <w:tmpl w:val="DD8A9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6"/>
  </w:num>
  <w:num w:numId="5">
    <w:abstractNumId w:val="0"/>
  </w:num>
  <w:num w:numId="6">
    <w:abstractNumId w:val="12"/>
  </w:num>
  <w:num w:numId="7">
    <w:abstractNumId w:val="7"/>
  </w:num>
  <w:num w:numId="8">
    <w:abstractNumId w:val="11"/>
  </w:num>
  <w:num w:numId="9">
    <w:abstractNumId w:val="14"/>
  </w:num>
  <w:num w:numId="10">
    <w:abstractNumId w:val="21"/>
  </w:num>
  <w:num w:numId="11">
    <w:abstractNumId w:val="15"/>
  </w:num>
  <w:num w:numId="12">
    <w:abstractNumId w:val="13"/>
  </w:num>
  <w:num w:numId="13">
    <w:abstractNumId w:val="18"/>
  </w:num>
  <w:num w:numId="14">
    <w:abstractNumId w:val="1"/>
  </w:num>
  <w:num w:numId="15">
    <w:abstractNumId w:val="20"/>
  </w:num>
  <w:num w:numId="16">
    <w:abstractNumId w:val="10"/>
  </w:num>
  <w:num w:numId="17">
    <w:abstractNumId w:val="19"/>
  </w:num>
  <w:num w:numId="18">
    <w:abstractNumId w:val="17"/>
  </w:num>
  <w:num w:numId="19">
    <w:abstractNumId w:val="2"/>
  </w:num>
  <w:num w:numId="20">
    <w:abstractNumId w:val="4"/>
  </w:num>
  <w:num w:numId="21">
    <w:abstractNumId w:val="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25A"/>
    <w:rsid w:val="0000247E"/>
    <w:rsid w:val="00012CC4"/>
    <w:rsid w:val="0001776E"/>
    <w:rsid w:val="00024122"/>
    <w:rsid w:val="00024AB7"/>
    <w:rsid w:val="000269D5"/>
    <w:rsid w:val="00026D7C"/>
    <w:rsid w:val="00033BD5"/>
    <w:rsid w:val="00037765"/>
    <w:rsid w:val="00037D5B"/>
    <w:rsid w:val="0004345A"/>
    <w:rsid w:val="00053140"/>
    <w:rsid w:val="00056E84"/>
    <w:rsid w:val="000578EA"/>
    <w:rsid w:val="00062342"/>
    <w:rsid w:val="00071CBB"/>
    <w:rsid w:val="00076824"/>
    <w:rsid w:val="00085333"/>
    <w:rsid w:val="00087090"/>
    <w:rsid w:val="00091710"/>
    <w:rsid w:val="00093801"/>
    <w:rsid w:val="000A2B43"/>
    <w:rsid w:val="000A3EF8"/>
    <w:rsid w:val="000B2A05"/>
    <w:rsid w:val="000B68A2"/>
    <w:rsid w:val="000B77D1"/>
    <w:rsid w:val="000C0C79"/>
    <w:rsid w:val="000C3673"/>
    <w:rsid w:val="000D1072"/>
    <w:rsid w:val="000D3C66"/>
    <w:rsid w:val="000D6393"/>
    <w:rsid w:val="000D6C25"/>
    <w:rsid w:val="000E6EBF"/>
    <w:rsid w:val="000F1CCF"/>
    <w:rsid w:val="000F30B0"/>
    <w:rsid w:val="000F733C"/>
    <w:rsid w:val="00102227"/>
    <w:rsid w:val="0011054C"/>
    <w:rsid w:val="00113C36"/>
    <w:rsid w:val="00144CE5"/>
    <w:rsid w:val="00147510"/>
    <w:rsid w:val="001513BC"/>
    <w:rsid w:val="00153CDF"/>
    <w:rsid w:val="0016436E"/>
    <w:rsid w:val="0017220A"/>
    <w:rsid w:val="00177294"/>
    <w:rsid w:val="00177328"/>
    <w:rsid w:val="00180250"/>
    <w:rsid w:val="001853F3"/>
    <w:rsid w:val="001A188D"/>
    <w:rsid w:val="001A2F89"/>
    <w:rsid w:val="001B62F3"/>
    <w:rsid w:val="001B7EDB"/>
    <w:rsid w:val="001C4EA5"/>
    <w:rsid w:val="001D20F0"/>
    <w:rsid w:val="001D3DFB"/>
    <w:rsid w:val="001D3E46"/>
    <w:rsid w:val="001D66CD"/>
    <w:rsid w:val="001D6CE3"/>
    <w:rsid w:val="001F0AC8"/>
    <w:rsid w:val="001F3C96"/>
    <w:rsid w:val="00205432"/>
    <w:rsid w:val="00216A53"/>
    <w:rsid w:val="002216CD"/>
    <w:rsid w:val="00225824"/>
    <w:rsid w:val="00226FB7"/>
    <w:rsid w:val="00227ACE"/>
    <w:rsid w:val="002334B2"/>
    <w:rsid w:val="002455ED"/>
    <w:rsid w:val="00245F08"/>
    <w:rsid w:val="00251D74"/>
    <w:rsid w:val="00253326"/>
    <w:rsid w:val="00253B5A"/>
    <w:rsid w:val="00257103"/>
    <w:rsid w:val="0026184B"/>
    <w:rsid w:val="00276284"/>
    <w:rsid w:val="00280DB7"/>
    <w:rsid w:val="0028356C"/>
    <w:rsid w:val="00283A75"/>
    <w:rsid w:val="00296379"/>
    <w:rsid w:val="002A2BCF"/>
    <w:rsid w:val="002B14ED"/>
    <w:rsid w:val="002B250A"/>
    <w:rsid w:val="002C1226"/>
    <w:rsid w:val="002C4D22"/>
    <w:rsid w:val="002D157C"/>
    <w:rsid w:val="002D3F05"/>
    <w:rsid w:val="002D4A08"/>
    <w:rsid w:val="002D7908"/>
    <w:rsid w:val="002E09DA"/>
    <w:rsid w:val="002E4AB1"/>
    <w:rsid w:val="00304E55"/>
    <w:rsid w:val="00306E05"/>
    <w:rsid w:val="00313930"/>
    <w:rsid w:val="003145A6"/>
    <w:rsid w:val="0031569E"/>
    <w:rsid w:val="003237CD"/>
    <w:rsid w:val="00323E1D"/>
    <w:rsid w:val="003326F7"/>
    <w:rsid w:val="00337001"/>
    <w:rsid w:val="003379B9"/>
    <w:rsid w:val="003430CB"/>
    <w:rsid w:val="00353057"/>
    <w:rsid w:val="003568CB"/>
    <w:rsid w:val="003665E6"/>
    <w:rsid w:val="00371441"/>
    <w:rsid w:val="00372647"/>
    <w:rsid w:val="00380875"/>
    <w:rsid w:val="0038642C"/>
    <w:rsid w:val="00391E9E"/>
    <w:rsid w:val="0039742E"/>
    <w:rsid w:val="003B53F5"/>
    <w:rsid w:val="003D24ED"/>
    <w:rsid w:val="003D3E09"/>
    <w:rsid w:val="003D6ED8"/>
    <w:rsid w:val="003E0412"/>
    <w:rsid w:val="003E1353"/>
    <w:rsid w:val="003E2291"/>
    <w:rsid w:val="003E3112"/>
    <w:rsid w:val="003E7ED1"/>
    <w:rsid w:val="003F0EF6"/>
    <w:rsid w:val="003F1CDD"/>
    <w:rsid w:val="003F7A8D"/>
    <w:rsid w:val="00401228"/>
    <w:rsid w:val="00413D99"/>
    <w:rsid w:val="00427F2B"/>
    <w:rsid w:val="0043167F"/>
    <w:rsid w:val="00432E03"/>
    <w:rsid w:val="00432EDB"/>
    <w:rsid w:val="0044712C"/>
    <w:rsid w:val="00447B2E"/>
    <w:rsid w:val="0045027F"/>
    <w:rsid w:val="004511FD"/>
    <w:rsid w:val="00456BF7"/>
    <w:rsid w:val="0048069E"/>
    <w:rsid w:val="00480FDC"/>
    <w:rsid w:val="00481F7C"/>
    <w:rsid w:val="00485A1D"/>
    <w:rsid w:val="00493E3F"/>
    <w:rsid w:val="004948BE"/>
    <w:rsid w:val="004958B8"/>
    <w:rsid w:val="00496268"/>
    <w:rsid w:val="00497791"/>
    <w:rsid w:val="004A0B8A"/>
    <w:rsid w:val="004B778E"/>
    <w:rsid w:val="004C493A"/>
    <w:rsid w:val="004C4B78"/>
    <w:rsid w:val="004D1589"/>
    <w:rsid w:val="004D1ED2"/>
    <w:rsid w:val="004E1701"/>
    <w:rsid w:val="004E2BDB"/>
    <w:rsid w:val="004E36ED"/>
    <w:rsid w:val="004E4CFE"/>
    <w:rsid w:val="004E551D"/>
    <w:rsid w:val="004F5F92"/>
    <w:rsid w:val="004F78AF"/>
    <w:rsid w:val="0050251C"/>
    <w:rsid w:val="0051384B"/>
    <w:rsid w:val="0051532B"/>
    <w:rsid w:val="00521C5E"/>
    <w:rsid w:val="00521DC5"/>
    <w:rsid w:val="005247D5"/>
    <w:rsid w:val="00526D0E"/>
    <w:rsid w:val="005312AD"/>
    <w:rsid w:val="0053383A"/>
    <w:rsid w:val="005368C6"/>
    <w:rsid w:val="00541B2A"/>
    <w:rsid w:val="005447AB"/>
    <w:rsid w:val="0055275F"/>
    <w:rsid w:val="0055492E"/>
    <w:rsid w:val="0055785C"/>
    <w:rsid w:val="005663BA"/>
    <w:rsid w:val="00566844"/>
    <w:rsid w:val="00595D4E"/>
    <w:rsid w:val="005961AC"/>
    <w:rsid w:val="005A101E"/>
    <w:rsid w:val="005A16F7"/>
    <w:rsid w:val="005A5427"/>
    <w:rsid w:val="005B5444"/>
    <w:rsid w:val="005E1DB9"/>
    <w:rsid w:val="005E5F62"/>
    <w:rsid w:val="005E7521"/>
    <w:rsid w:val="005F2A53"/>
    <w:rsid w:val="005F402B"/>
    <w:rsid w:val="005F46D9"/>
    <w:rsid w:val="00600B1C"/>
    <w:rsid w:val="00607E24"/>
    <w:rsid w:val="00612144"/>
    <w:rsid w:val="00622544"/>
    <w:rsid w:val="006237EA"/>
    <w:rsid w:val="00631228"/>
    <w:rsid w:val="00634E8E"/>
    <w:rsid w:val="00643314"/>
    <w:rsid w:val="00644180"/>
    <w:rsid w:val="00644D2E"/>
    <w:rsid w:val="00644EBA"/>
    <w:rsid w:val="00646A9C"/>
    <w:rsid w:val="00646E76"/>
    <w:rsid w:val="0066088B"/>
    <w:rsid w:val="00665F21"/>
    <w:rsid w:val="006711C2"/>
    <w:rsid w:val="006718E2"/>
    <w:rsid w:val="00672C06"/>
    <w:rsid w:val="00673D47"/>
    <w:rsid w:val="00680787"/>
    <w:rsid w:val="00691D57"/>
    <w:rsid w:val="00694C05"/>
    <w:rsid w:val="006A1492"/>
    <w:rsid w:val="006A2E27"/>
    <w:rsid w:val="006A4902"/>
    <w:rsid w:val="006A4F34"/>
    <w:rsid w:val="006A696E"/>
    <w:rsid w:val="006B1CC9"/>
    <w:rsid w:val="006C703E"/>
    <w:rsid w:val="006D484F"/>
    <w:rsid w:val="006D4F6C"/>
    <w:rsid w:val="006F5B69"/>
    <w:rsid w:val="006F6599"/>
    <w:rsid w:val="00702748"/>
    <w:rsid w:val="00704EA0"/>
    <w:rsid w:val="00707376"/>
    <w:rsid w:val="00710E95"/>
    <w:rsid w:val="00715A85"/>
    <w:rsid w:val="00716332"/>
    <w:rsid w:val="00720E65"/>
    <w:rsid w:val="007212DB"/>
    <w:rsid w:val="00722008"/>
    <w:rsid w:val="007259C9"/>
    <w:rsid w:val="00733C81"/>
    <w:rsid w:val="00742445"/>
    <w:rsid w:val="0074327F"/>
    <w:rsid w:val="00743D4F"/>
    <w:rsid w:val="0074594C"/>
    <w:rsid w:val="007504D9"/>
    <w:rsid w:val="00751004"/>
    <w:rsid w:val="00761415"/>
    <w:rsid w:val="00761DFA"/>
    <w:rsid w:val="00762054"/>
    <w:rsid w:val="0076331C"/>
    <w:rsid w:val="007655FF"/>
    <w:rsid w:val="00774DA5"/>
    <w:rsid w:val="007751AC"/>
    <w:rsid w:val="007763A4"/>
    <w:rsid w:val="00782288"/>
    <w:rsid w:val="00784048"/>
    <w:rsid w:val="00786CA2"/>
    <w:rsid w:val="00795A9C"/>
    <w:rsid w:val="00797485"/>
    <w:rsid w:val="007B4819"/>
    <w:rsid w:val="007B4B87"/>
    <w:rsid w:val="007B71B4"/>
    <w:rsid w:val="007C12FE"/>
    <w:rsid w:val="007D6D31"/>
    <w:rsid w:val="007E3545"/>
    <w:rsid w:val="007E4C93"/>
    <w:rsid w:val="007E5D81"/>
    <w:rsid w:val="007E6EAC"/>
    <w:rsid w:val="008000B3"/>
    <w:rsid w:val="00801702"/>
    <w:rsid w:val="00804F76"/>
    <w:rsid w:val="0081277F"/>
    <w:rsid w:val="008157C5"/>
    <w:rsid w:val="00815BA8"/>
    <w:rsid w:val="008167B1"/>
    <w:rsid w:val="008224BE"/>
    <w:rsid w:val="008240A7"/>
    <w:rsid w:val="00826163"/>
    <w:rsid w:val="008274BB"/>
    <w:rsid w:val="008332FA"/>
    <w:rsid w:val="00834D1E"/>
    <w:rsid w:val="00835CE7"/>
    <w:rsid w:val="00840C18"/>
    <w:rsid w:val="00843388"/>
    <w:rsid w:val="00846C1A"/>
    <w:rsid w:val="0084748D"/>
    <w:rsid w:val="00847C86"/>
    <w:rsid w:val="00853B83"/>
    <w:rsid w:val="00857D43"/>
    <w:rsid w:val="008652DB"/>
    <w:rsid w:val="00867B2B"/>
    <w:rsid w:val="0087162B"/>
    <w:rsid w:val="00873BF6"/>
    <w:rsid w:val="00874A83"/>
    <w:rsid w:val="00880EDD"/>
    <w:rsid w:val="00883107"/>
    <w:rsid w:val="00884E53"/>
    <w:rsid w:val="00886A84"/>
    <w:rsid w:val="008938BE"/>
    <w:rsid w:val="00897B05"/>
    <w:rsid w:val="008A1E7B"/>
    <w:rsid w:val="008A1F63"/>
    <w:rsid w:val="008B3350"/>
    <w:rsid w:val="008B4AC5"/>
    <w:rsid w:val="008C14AE"/>
    <w:rsid w:val="008C4AD9"/>
    <w:rsid w:val="008C52F9"/>
    <w:rsid w:val="008C559E"/>
    <w:rsid w:val="008C65EB"/>
    <w:rsid w:val="008C7032"/>
    <w:rsid w:val="008D140E"/>
    <w:rsid w:val="008E0ADA"/>
    <w:rsid w:val="008F4C1A"/>
    <w:rsid w:val="00905253"/>
    <w:rsid w:val="00910625"/>
    <w:rsid w:val="0092009E"/>
    <w:rsid w:val="00920D9A"/>
    <w:rsid w:val="0092274C"/>
    <w:rsid w:val="009257E9"/>
    <w:rsid w:val="00927B5F"/>
    <w:rsid w:val="009303CD"/>
    <w:rsid w:val="0093371B"/>
    <w:rsid w:val="00933A0F"/>
    <w:rsid w:val="009417B5"/>
    <w:rsid w:val="00943B80"/>
    <w:rsid w:val="009478A0"/>
    <w:rsid w:val="00955DB8"/>
    <w:rsid w:val="00960511"/>
    <w:rsid w:val="00971AA9"/>
    <w:rsid w:val="00971C9C"/>
    <w:rsid w:val="00983351"/>
    <w:rsid w:val="009842A9"/>
    <w:rsid w:val="009906ED"/>
    <w:rsid w:val="00994897"/>
    <w:rsid w:val="0099525A"/>
    <w:rsid w:val="009A462D"/>
    <w:rsid w:val="009B1780"/>
    <w:rsid w:val="009B305F"/>
    <w:rsid w:val="009C0494"/>
    <w:rsid w:val="009C13DA"/>
    <w:rsid w:val="009C573E"/>
    <w:rsid w:val="009C6278"/>
    <w:rsid w:val="009C6C78"/>
    <w:rsid w:val="009D5E5E"/>
    <w:rsid w:val="009E758E"/>
    <w:rsid w:val="009E7C0E"/>
    <w:rsid w:val="009F0088"/>
    <w:rsid w:val="009F0EE2"/>
    <w:rsid w:val="00A121B8"/>
    <w:rsid w:val="00A1569A"/>
    <w:rsid w:val="00A17863"/>
    <w:rsid w:val="00A21D50"/>
    <w:rsid w:val="00A31FFB"/>
    <w:rsid w:val="00A32E38"/>
    <w:rsid w:val="00A32E72"/>
    <w:rsid w:val="00A342AB"/>
    <w:rsid w:val="00A37CC9"/>
    <w:rsid w:val="00A47A9C"/>
    <w:rsid w:val="00A530BE"/>
    <w:rsid w:val="00A628AF"/>
    <w:rsid w:val="00A6667B"/>
    <w:rsid w:val="00A70B82"/>
    <w:rsid w:val="00A7273C"/>
    <w:rsid w:val="00A7392E"/>
    <w:rsid w:val="00A73C04"/>
    <w:rsid w:val="00A7734C"/>
    <w:rsid w:val="00A818CD"/>
    <w:rsid w:val="00A82B29"/>
    <w:rsid w:val="00A83934"/>
    <w:rsid w:val="00A934D2"/>
    <w:rsid w:val="00A95EB4"/>
    <w:rsid w:val="00AA039C"/>
    <w:rsid w:val="00AA3282"/>
    <w:rsid w:val="00AA411F"/>
    <w:rsid w:val="00AA5674"/>
    <w:rsid w:val="00AA79B2"/>
    <w:rsid w:val="00AC5726"/>
    <w:rsid w:val="00AC5777"/>
    <w:rsid w:val="00AD45C6"/>
    <w:rsid w:val="00AD5640"/>
    <w:rsid w:val="00AD6901"/>
    <w:rsid w:val="00AE1E59"/>
    <w:rsid w:val="00AE29FD"/>
    <w:rsid w:val="00AF5CF1"/>
    <w:rsid w:val="00AF6D32"/>
    <w:rsid w:val="00AF7A92"/>
    <w:rsid w:val="00B04545"/>
    <w:rsid w:val="00B2040B"/>
    <w:rsid w:val="00B21DB8"/>
    <w:rsid w:val="00B2285A"/>
    <w:rsid w:val="00B237DF"/>
    <w:rsid w:val="00B2402A"/>
    <w:rsid w:val="00B24D5F"/>
    <w:rsid w:val="00B316B9"/>
    <w:rsid w:val="00B35970"/>
    <w:rsid w:val="00B510DD"/>
    <w:rsid w:val="00B55575"/>
    <w:rsid w:val="00B6549D"/>
    <w:rsid w:val="00B656BE"/>
    <w:rsid w:val="00B803FE"/>
    <w:rsid w:val="00B86CFB"/>
    <w:rsid w:val="00B86EDF"/>
    <w:rsid w:val="00B941C8"/>
    <w:rsid w:val="00B951AB"/>
    <w:rsid w:val="00B97E1D"/>
    <w:rsid w:val="00B97ED5"/>
    <w:rsid w:val="00BA0955"/>
    <w:rsid w:val="00BA1D46"/>
    <w:rsid w:val="00BA342D"/>
    <w:rsid w:val="00BA4FC4"/>
    <w:rsid w:val="00BA6A81"/>
    <w:rsid w:val="00BB0FF0"/>
    <w:rsid w:val="00BB5422"/>
    <w:rsid w:val="00BC3524"/>
    <w:rsid w:val="00BC753A"/>
    <w:rsid w:val="00BD3146"/>
    <w:rsid w:val="00BE3993"/>
    <w:rsid w:val="00BE4D97"/>
    <w:rsid w:val="00BE7B5C"/>
    <w:rsid w:val="00BF0E6D"/>
    <w:rsid w:val="00C0348D"/>
    <w:rsid w:val="00C0416E"/>
    <w:rsid w:val="00C05996"/>
    <w:rsid w:val="00C06869"/>
    <w:rsid w:val="00C07AB0"/>
    <w:rsid w:val="00C24A6C"/>
    <w:rsid w:val="00C3606D"/>
    <w:rsid w:val="00C42CD5"/>
    <w:rsid w:val="00C43A77"/>
    <w:rsid w:val="00C442D2"/>
    <w:rsid w:val="00C46207"/>
    <w:rsid w:val="00C46DBD"/>
    <w:rsid w:val="00C56852"/>
    <w:rsid w:val="00C6346B"/>
    <w:rsid w:val="00C75ECA"/>
    <w:rsid w:val="00C9212E"/>
    <w:rsid w:val="00CA22C4"/>
    <w:rsid w:val="00CB2067"/>
    <w:rsid w:val="00CB2907"/>
    <w:rsid w:val="00CB35C5"/>
    <w:rsid w:val="00CB6C2B"/>
    <w:rsid w:val="00CC5B76"/>
    <w:rsid w:val="00CE1967"/>
    <w:rsid w:val="00CE4803"/>
    <w:rsid w:val="00CE60B5"/>
    <w:rsid w:val="00CE67A5"/>
    <w:rsid w:val="00CF1C0B"/>
    <w:rsid w:val="00D014AA"/>
    <w:rsid w:val="00D0247A"/>
    <w:rsid w:val="00D02AAB"/>
    <w:rsid w:val="00D04C80"/>
    <w:rsid w:val="00D104AD"/>
    <w:rsid w:val="00D12C42"/>
    <w:rsid w:val="00D16FC6"/>
    <w:rsid w:val="00D175FA"/>
    <w:rsid w:val="00D32061"/>
    <w:rsid w:val="00D37A0F"/>
    <w:rsid w:val="00D402E2"/>
    <w:rsid w:val="00D429AA"/>
    <w:rsid w:val="00D56D91"/>
    <w:rsid w:val="00D60C4B"/>
    <w:rsid w:val="00D618FD"/>
    <w:rsid w:val="00D720CE"/>
    <w:rsid w:val="00D72AE6"/>
    <w:rsid w:val="00D7417A"/>
    <w:rsid w:val="00D77732"/>
    <w:rsid w:val="00D77E1A"/>
    <w:rsid w:val="00D91768"/>
    <w:rsid w:val="00D92594"/>
    <w:rsid w:val="00D94D43"/>
    <w:rsid w:val="00D97383"/>
    <w:rsid w:val="00DA6F90"/>
    <w:rsid w:val="00DB4072"/>
    <w:rsid w:val="00DB6FA2"/>
    <w:rsid w:val="00DB76C1"/>
    <w:rsid w:val="00DB78B5"/>
    <w:rsid w:val="00DC1AED"/>
    <w:rsid w:val="00DC62C1"/>
    <w:rsid w:val="00DC6F70"/>
    <w:rsid w:val="00DC7B85"/>
    <w:rsid w:val="00DC7FB2"/>
    <w:rsid w:val="00DD771B"/>
    <w:rsid w:val="00DE1330"/>
    <w:rsid w:val="00DE358F"/>
    <w:rsid w:val="00DE59BC"/>
    <w:rsid w:val="00DF0F02"/>
    <w:rsid w:val="00E00572"/>
    <w:rsid w:val="00E0553B"/>
    <w:rsid w:val="00E214B6"/>
    <w:rsid w:val="00E23A94"/>
    <w:rsid w:val="00E24C7A"/>
    <w:rsid w:val="00E27523"/>
    <w:rsid w:val="00E33629"/>
    <w:rsid w:val="00E40C85"/>
    <w:rsid w:val="00E4307E"/>
    <w:rsid w:val="00E45588"/>
    <w:rsid w:val="00E522A5"/>
    <w:rsid w:val="00E54990"/>
    <w:rsid w:val="00E5686C"/>
    <w:rsid w:val="00E577D7"/>
    <w:rsid w:val="00E601AA"/>
    <w:rsid w:val="00E62652"/>
    <w:rsid w:val="00E63661"/>
    <w:rsid w:val="00E67CFC"/>
    <w:rsid w:val="00E71980"/>
    <w:rsid w:val="00E7327A"/>
    <w:rsid w:val="00E77B83"/>
    <w:rsid w:val="00E857E7"/>
    <w:rsid w:val="00E862B2"/>
    <w:rsid w:val="00E90DD3"/>
    <w:rsid w:val="00E90FFF"/>
    <w:rsid w:val="00E910AE"/>
    <w:rsid w:val="00E913CE"/>
    <w:rsid w:val="00EA0D13"/>
    <w:rsid w:val="00EA49C2"/>
    <w:rsid w:val="00EA5173"/>
    <w:rsid w:val="00EA6C86"/>
    <w:rsid w:val="00EB04C4"/>
    <w:rsid w:val="00EB176B"/>
    <w:rsid w:val="00EB622C"/>
    <w:rsid w:val="00EC6144"/>
    <w:rsid w:val="00ED41B3"/>
    <w:rsid w:val="00EE5BC5"/>
    <w:rsid w:val="00EE5C78"/>
    <w:rsid w:val="00EF01E5"/>
    <w:rsid w:val="00EF5250"/>
    <w:rsid w:val="00F0515F"/>
    <w:rsid w:val="00F07003"/>
    <w:rsid w:val="00F07F71"/>
    <w:rsid w:val="00F12218"/>
    <w:rsid w:val="00F146D2"/>
    <w:rsid w:val="00F3326D"/>
    <w:rsid w:val="00F42A27"/>
    <w:rsid w:val="00F42AB4"/>
    <w:rsid w:val="00F42D79"/>
    <w:rsid w:val="00F43744"/>
    <w:rsid w:val="00F62D71"/>
    <w:rsid w:val="00F65646"/>
    <w:rsid w:val="00F6597B"/>
    <w:rsid w:val="00F74377"/>
    <w:rsid w:val="00F75AA2"/>
    <w:rsid w:val="00F80AF4"/>
    <w:rsid w:val="00F85689"/>
    <w:rsid w:val="00F86BDF"/>
    <w:rsid w:val="00FA18F2"/>
    <w:rsid w:val="00FB213C"/>
    <w:rsid w:val="00FB69D4"/>
    <w:rsid w:val="00FB6CC9"/>
    <w:rsid w:val="00FC25D3"/>
    <w:rsid w:val="00FC2956"/>
    <w:rsid w:val="00FC75E4"/>
    <w:rsid w:val="00FD12E5"/>
    <w:rsid w:val="00FD7C95"/>
    <w:rsid w:val="00FE1424"/>
    <w:rsid w:val="00FF0569"/>
    <w:rsid w:val="00FF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43FFF9"/>
  <w15:docId w15:val="{16AD0EEC-E94B-4565-B702-8770D10DA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qFormat/>
    <w:rsid w:val="00694C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4C0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C0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53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7E1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000B3"/>
    <w:pPr>
      <w:spacing w:after="0" w:line="240" w:lineRule="auto"/>
    </w:pPr>
    <w:rPr>
      <w:lang w:val="en-ZA"/>
    </w:rPr>
  </w:style>
  <w:style w:type="paragraph" w:styleId="NormalWeb">
    <w:name w:val="Normal (Web)"/>
    <w:basedOn w:val="Normal"/>
    <w:uiPriority w:val="99"/>
    <w:semiHidden/>
    <w:unhideWhenUsed/>
    <w:rsid w:val="00F6597B"/>
    <w:pPr>
      <w:spacing w:before="100" w:beforeAutospacing="1" w:after="100" w:afterAutospacing="1"/>
    </w:pPr>
    <w:rPr>
      <w:lang w:val="en-ZA" w:eastAsia="en-ZA"/>
    </w:rPr>
  </w:style>
  <w:style w:type="character" w:styleId="Strong">
    <w:name w:val="Strong"/>
    <w:basedOn w:val="DefaultParagraphFont"/>
    <w:uiPriority w:val="22"/>
    <w:qFormat/>
    <w:rsid w:val="00F659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0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fontTable" Target="fontTable.xml"/><Relationship Id="rId7" Type="http://schemas.openxmlformats.org/officeDocument/2006/relationships/hyperlink" Target="http://www.trianglefarmcid.co.za/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hyperlink" Target="http://www.trianglefarmcid.co.za/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trianglefarmcid.co.za" TargetMode="External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8" Type="http://schemas.openxmlformats.org/officeDocument/2006/relationships/image" Target="media/image2.jpeg"/><Relationship Id="rId51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ynette\Documents\Letterhead%20Triangle%20Fa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Triangle Farm</Template>
  <TotalTime>872</TotalTime>
  <Pages>14</Pages>
  <Words>2627</Words>
  <Characters>14979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Lynette van Lill</cp:lastModifiedBy>
  <cp:revision>157</cp:revision>
  <cp:lastPrinted>2017-11-08T10:26:00Z</cp:lastPrinted>
  <dcterms:created xsi:type="dcterms:W3CDTF">2017-11-06T06:40:00Z</dcterms:created>
  <dcterms:modified xsi:type="dcterms:W3CDTF">2018-11-21T08:26:00Z</dcterms:modified>
</cp:coreProperties>
</file>