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50" w:type="dxa"/>
        <w:tblCellSpacing w:w="15" w:type="dxa"/>
        <w:tblInd w:w="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6"/>
        <w:gridCol w:w="2414"/>
      </w:tblGrid>
      <w:tr w:rsidR="003430CB" w:rsidTr="005B66CA">
        <w:trPr>
          <w:trHeight w:val="2100"/>
          <w:tblCellSpacing w:w="15" w:type="dxa"/>
        </w:trPr>
        <w:tc>
          <w:tcPr>
            <w:tcW w:w="6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430CB" w:rsidRDefault="003430CB" w:rsidP="00060E64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  <w:t>Triangle Industrial</w:t>
            </w:r>
          </w:p>
          <w:p w:rsidR="003430CB" w:rsidRDefault="003430CB" w:rsidP="00060E64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  <w:t>City Improvement District NPC</w:t>
            </w:r>
          </w:p>
          <w:p w:rsidR="003430CB" w:rsidRDefault="003430CB" w:rsidP="00060E64">
            <w:pPr>
              <w:spacing w:line="276" w:lineRule="auto"/>
              <w:jc w:val="center"/>
              <w:rPr>
                <w:rFonts w:eastAsiaTheme="minorEastAsia"/>
                <w:noProof/>
                <w:lang w:val="en-GB" w:eastAsia="en-ZA"/>
              </w:rPr>
            </w:pPr>
            <w:r>
              <w:rPr>
                <w:rFonts w:eastAsiaTheme="minorEastAsia"/>
                <w:noProof/>
                <w:sz w:val="20"/>
                <w:szCs w:val="20"/>
                <w:lang w:eastAsia="en-ZA"/>
              </w:rPr>
              <w:t>Company Registration no:  2005/029020/08</w:t>
            </w:r>
          </w:p>
          <w:p w:rsidR="003430CB" w:rsidRDefault="003430CB" w:rsidP="00060E64">
            <w:pPr>
              <w:spacing w:line="276" w:lineRule="auto"/>
              <w:jc w:val="center"/>
              <w:rPr>
                <w:rFonts w:asciiTheme="minorHAnsi" w:eastAsiaTheme="minorEastAsia" w:hAnsiTheme="minorHAnsi"/>
                <w:b/>
                <w:bCs/>
                <w:noProof/>
                <w:sz w:val="27"/>
                <w:szCs w:val="27"/>
                <w:lang w:val="en-ZA" w:eastAsia="en-ZA"/>
              </w:rPr>
            </w:pPr>
            <w:r>
              <w:rPr>
                <w:rFonts w:eastAsiaTheme="minorEastAsia"/>
                <w:noProof/>
                <w:sz w:val="20"/>
                <w:szCs w:val="20"/>
                <w:lang w:eastAsia="en-ZA"/>
              </w:rPr>
              <w:t>VAT</w:t>
            </w:r>
            <w:r w:rsidR="005B66CA">
              <w:rPr>
                <w:rFonts w:eastAsiaTheme="minorEastAsia"/>
                <w:noProof/>
                <w:sz w:val="20"/>
                <w:szCs w:val="20"/>
                <w:lang w:eastAsia="en-ZA"/>
              </w:rPr>
              <w:t xml:space="preserve"> </w:t>
            </w:r>
            <w:r>
              <w:rPr>
                <w:rFonts w:eastAsiaTheme="minorEastAsia"/>
                <w:noProof/>
                <w:sz w:val="20"/>
                <w:szCs w:val="20"/>
                <w:lang w:eastAsia="en-ZA"/>
              </w:rPr>
              <w:t>Registration no:  4310248457</w:t>
            </w:r>
            <w:r>
              <w:rPr>
                <w:rFonts w:eastAsiaTheme="minorEastAsia"/>
                <w:b/>
                <w:bCs/>
                <w:noProof/>
                <w:sz w:val="20"/>
                <w:szCs w:val="20"/>
                <w:lang w:eastAsia="en-ZA"/>
              </w:rPr>
              <w:br/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Busaf Park No. 2 | </w:t>
            </w:r>
            <w:r w:rsidR="00562BDD">
              <w:rPr>
                <w:rFonts w:eastAsiaTheme="minorEastAsia"/>
                <w:b/>
                <w:bCs/>
                <w:noProof/>
                <w:lang w:eastAsia="en-ZA"/>
              </w:rPr>
              <w:t>21</w:t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 Br</w:t>
            </w:r>
            <w:r w:rsidR="00562BDD">
              <w:rPr>
                <w:rFonts w:eastAsiaTheme="minorEastAsia"/>
                <w:b/>
                <w:bCs/>
                <w:noProof/>
                <w:lang w:eastAsia="en-ZA"/>
              </w:rPr>
              <w:t>ug</w:t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 Street</w:t>
            </w:r>
            <w:r w:rsidR="005B66CA">
              <w:rPr>
                <w:rFonts w:eastAsiaTheme="minorEastAsia"/>
                <w:b/>
                <w:bCs/>
                <w:noProof/>
                <w:lang w:eastAsia="en-ZA"/>
              </w:rPr>
              <w:t xml:space="preserve"> </w:t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| </w:t>
            </w:r>
            <w:r>
              <w:rPr>
                <w:rFonts w:eastAsiaTheme="minorEastAsia"/>
                <w:b/>
                <w:bCs/>
                <w:noProof/>
                <w:sz w:val="27"/>
                <w:szCs w:val="27"/>
                <w:lang w:eastAsia="en-ZA"/>
              </w:rPr>
              <w:t>Stikland</w:t>
            </w:r>
          </w:p>
          <w:p w:rsidR="003430CB" w:rsidRDefault="003430CB" w:rsidP="00060E64">
            <w:pPr>
              <w:spacing w:line="276" w:lineRule="auto"/>
              <w:rPr>
                <w:rFonts w:eastAsiaTheme="minorEastAsia"/>
                <w:b/>
                <w:bCs/>
                <w:noProof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lang w:eastAsia="en-ZA"/>
              </w:rPr>
              <w:t>                      </w:t>
            </w:r>
            <w:r w:rsidR="005B66CA">
              <w:rPr>
                <w:rFonts w:eastAsiaTheme="minorEastAsia"/>
                <w:b/>
                <w:bCs/>
                <w:noProof/>
                <w:lang w:eastAsia="en-ZA"/>
              </w:rPr>
              <w:t xml:space="preserve">    </w:t>
            </w:r>
            <w:r w:rsidR="008C0129">
              <w:rPr>
                <w:rFonts w:eastAsiaTheme="minorEastAsia"/>
                <w:b/>
                <w:bCs/>
                <w:noProof/>
                <w:lang w:eastAsia="en-ZA"/>
              </w:rPr>
              <w:t xml:space="preserve">    </w:t>
            </w:r>
            <w:r w:rsidR="005B66CA">
              <w:rPr>
                <w:rFonts w:eastAsiaTheme="minorEastAsia"/>
                <w:b/>
                <w:bCs/>
                <w:noProof/>
                <w:lang w:eastAsia="en-ZA"/>
              </w:rPr>
              <w:t xml:space="preserve">     </w:t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  Tel : 021-949 2800 </w:t>
            </w:r>
          </w:p>
          <w:p w:rsidR="003430CB" w:rsidRDefault="003430CB" w:rsidP="00060E64">
            <w:pPr>
              <w:spacing w:line="276" w:lineRule="auto"/>
              <w:rPr>
                <w:rFonts w:eastAsiaTheme="minorEastAsia"/>
                <w:noProof/>
                <w:lang w:val="en-GB" w:eastAsia="en-ZA"/>
              </w:rPr>
            </w:pPr>
            <w:r>
              <w:rPr>
                <w:rFonts w:eastAsiaTheme="minorEastAsia"/>
                <w:b/>
                <w:bCs/>
                <w:noProof/>
                <w:lang w:eastAsia="en-ZA"/>
              </w:rPr>
              <w:t> </w:t>
            </w:r>
            <w:r w:rsidR="005B66CA">
              <w:rPr>
                <w:rFonts w:eastAsiaTheme="minorEastAsia"/>
                <w:b/>
                <w:bCs/>
                <w:noProof/>
                <w:lang w:eastAsia="en-ZA"/>
              </w:rPr>
              <w:t xml:space="preserve">                       </w:t>
            </w:r>
            <w:r w:rsidR="008C0129">
              <w:rPr>
                <w:rFonts w:eastAsiaTheme="minorEastAsia"/>
                <w:b/>
                <w:bCs/>
                <w:noProof/>
                <w:lang w:eastAsia="en-ZA"/>
              </w:rPr>
              <w:t xml:space="preserve">   </w:t>
            </w:r>
            <w:r w:rsidR="005B66CA">
              <w:rPr>
                <w:rFonts w:eastAsiaTheme="minorEastAsia"/>
                <w:b/>
                <w:bCs/>
                <w:noProof/>
                <w:lang w:eastAsia="en-ZA"/>
              </w:rPr>
              <w:t xml:space="preserve"> </w:t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t xml:space="preserve"> </w:t>
            </w:r>
            <w:hyperlink r:id="rId5" w:history="1">
              <w:r>
                <w:rPr>
                  <w:rStyle w:val="Hyperlink"/>
                  <w:rFonts w:eastAsiaTheme="minorEastAsia"/>
                  <w:b/>
                  <w:bCs/>
                  <w:noProof/>
                  <w:color w:val="0000FF"/>
                  <w:lang w:eastAsia="en-ZA"/>
                </w:rPr>
                <w:t>www.trianglefarmcid.co.za</w:t>
              </w:r>
            </w:hyperlink>
          </w:p>
        </w:tc>
        <w:tc>
          <w:tcPr>
            <w:tcW w:w="2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430CB" w:rsidRDefault="003430CB" w:rsidP="00060E64">
            <w:pPr>
              <w:spacing w:before="100" w:beforeAutospacing="1" w:after="100" w:afterAutospacing="1" w:line="276" w:lineRule="auto"/>
              <w:rPr>
                <w:rFonts w:eastAsiaTheme="minorEastAsia"/>
                <w:b/>
                <w:bCs/>
                <w:noProof/>
                <w:sz w:val="48"/>
                <w:szCs w:val="48"/>
                <w:lang w:val="en-GB" w:eastAsia="en-ZA"/>
              </w:rPr>
            </w:pPr>
            <w:r>
              <w:rPr>
                <w:rFonts w:eastAsiaTheme="minorEastAsia"/>
                <w:b/>
                <w:noProof/>
                <w:sz w:val="48"/>
                <w:szCs w:val="48"/>
                <w:lang w:val="en-ZA" w:eastAsia="en-ZA"/>
              </w:rPr>
              <w:drawing>
                <wp:inline distT="0" distB="0" distL="0" distR="0" wp14:anchorId="7EAF1F70" wp14:editId="1F560D04">
                  <wp:extent cx="1473200" cy="1022350"/>
                  <wp:effectExtent l="0" t="0" r="0" b="6350"/>
                  <wp:docPr id="2" name="Picture 2" descr="TFlogo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Flogo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200" cy="102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3371B" w:rsidRDefault="0093371B" w:rsidP="00BA1D46"/>
    <w:p w:rsidR="0094492C" w:rsidRDefault="0094492C" w:rsidP="0094492C">
      <w:pPr>
        <w:rPr>
          <w:sz w:val="22"/>
          <w:szCs w:val="22"/>
          <w:lang w:eastAsia="en-ZA"/>
        </w:rPr>
      </w:pPr>
      <w:r>
        <w:rPr>
          <w:u w:val="single"/>
          <w:lang w:eastAsia="en-ZA"/>
        </w:rPr>
        <w:t>MEMBERSHIP LIST</w:t>
      </w:r>
      <w:r>
        <w:rPr>
          <w:lang w:eastAsia="en-ZA"/>
        </w:rPr>
        <w:t xml:space="preserve">: - (updated </w:t>
      </w:r>
      <w:r w:rsidR="00C04164">
        <w:rPr>
          <w:lang w:eastAsia="en-ZA"/>
        </w:rPr>
        <w:t>September</w:t>
      </w:r>
      <w:r w:rsidR="00562BDD">
        <w:rPr>
          <w:lang w:eastAsia="en-ZA"/>
        </w:rPr>
        <w:t xml:space="preserve"> 2017</w:t>
      </w:r>
      <w:r>
        <w:rPr>
          <w:lang w:eastAsia="en-ZA"/>
        </w:rPr>
        <w:t>)   </w:t>
      </w:r>
    </w:p>
    <w:p w:rsidR="0094492C" w:rsidRDefault="0094492C" w:rsidP="0094492C">
      <w:pPr>
        <w:rPr>
          <w:lang w:eastAsia="en-ZA"/>
        </w:rPr>
      </w:pP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Claassen Marius </w:t>
      </w:r>
      <w:proofErr w:type="spellStart"/>
      <w:r>
        <w:rPr>
          <w:lang w:eastAsia="en-ZA"/>
        </w:rPr>
        <w:t>Loubser</w:t>
      </w:r>
      <w:proofErr w:type="spellEnd"/>
      <w:r>
        <w:rPr>
          <w:lang w:eastAsia="en-ZA"/>
        </w:rPr>
        <w:t xml:space="preserve"> (Chairperson)</w:t>
      </w:r>
    </w:p>
    <w:p w:rsidR="0094492C" w:rsidRDefault="0094492C" w:rsidP="0094492C">
      <w:pPr>
        <w:rPr>
          <w:lang w:eastAsia="en-ZA"/>
        </w:rPr>
      </w:pPr>
    </w:p>
    <w:p w:rsidR="00C04164" w:rsidRDefault="0094492C" w:rsidP="0094492C">
      <w:pPr>
        <w:rPr>
          <w:lang w:eastAsia="en-ZA"/>
        </w:rPr>
      </w:pPr>
      <w:r>
        <w:rPr>
          <w:lang w:eastAsia="en-ZA"/>
        </w:rPr>
        <w:t xml:space="preserve"> Ackhurst James Henry</w:t>
      </w:r>
      <w:r w:rsidR="00C04164">
        <w:rPr>
          <w:lang w:eastAsia="en-ZA"/>
        </w:rPr>
        <w:t xml:space="preserve"> </w:t>
      </w:r>
      <w:r w:rsidR="00C04164">
        <w:rPr>
          <w:lang w:eastAsia="en-ZA"/>
        </w:rPr>
        <w:br/>
        <w:t xml:space="preserve"> Ally Fiazel</w:t>
      </w:r>
      <w:bookmarkStart w:id="0" w:name="_GoBack"/>
      <w:bookmarkEnd w:id="0"/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Barnard Annamarie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Bauer Peter Franz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</w:t>
      </w:r>
      <w:proofErr w:type="spellStart"/>
      <w:r>
        <w:rPr>
          <w:lang w:eastAsia="en-ZA"/>
        </w:rPr>
        <w:t>Boddy</w:t>
      </w:r>
      <w:proofErr w:type="spellEnd"/>
      <w:r>
        <w:rPr>
          <w:lang w:eastAsia="en-ZA"/>
        </w:rPr>
        <w:t xml:space="preserve"> Mark Peter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Boltman Chris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Boyd Robert Duncan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Horsburgh Bruce William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Horsburgh Gregory Ivan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Jansen Nelia </w:t>
      </w:r>
      <w:proofErr w:type="spellStart"/>
      <w:r>
        <w:rPr>
          <w:lang w:eastAsia="en-ZA"/>
        </w:rPr>
        <w:t>Retha</w:t>
      </w:r>
      <w:proofErr w:type="spellEnd"/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Jordaan John Henry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Kroon Pieter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</w:t>
      </w:r>
      <w:proofErr w:type="spellStart"/>
      <w:r>
        <w:rPr>
          <w:lang w:eastAsia="en-ZA"/>
        </w:rPr>
        <w:t>Lüdi</w:t>
      </w:r>
      <w:proofErr w:type="spellEnd"/>
      <w:r>
        <w:rPr>
          <w:lang w:eastAsia="en-ZA"/>
        </w:rPr>
        <w:t xml:space="preserve"> Marc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McCarthy Steve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Meyer </w:t>
      </w:r>
      <w:proofErr w:type="spellStart"/>
      <w:r>
        <w:rPr>
          <w:lang w:eastAsia="en-ZA"/>
        </w:rPr>
        <w:t>Anthonie</w:t>
      </w:r>
      <w:proofErr w:type="spellEnd"/>
      <w:r>
        <w:rPr>
          <w:lang w:eastAsia="en-ZA"/>
        </w:rPr>
        <w:t xml:space="preserve"> Gerhard</w:t>
      </w:r>
    </w:p>
    <w:p w:rsidR="00AC461C" w:rsidRDefault="00AC461C" w:rsidP="0094492C">
      <w:pPr>
        <w:rPr>
          <w:lang w:eastAsia="en-ZA"/>
        </w:rPr>
      </w:pPr>
      <w:r>
        <w:rPr>
          <w:lang w:eastAsia="en-ZA"/>
        </w:rPr>
        <w:t xml:space="preserve"> Mort David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Munro Christo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Nel Frikkie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Rous Korky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Schmitt Hans Dieter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Smidt Suzette Elizabeth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Treurnicht Johann M. B.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Venter Daniël Jacobus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Venter Willem </w:t>
      </w:r>
      <w:proofErr w:type="spellStart"/>
      <w:r>
        <w:rPr>
          <w:lang w:eastAsia="en-ZA"/>
        </w:rPr>
        <w:t>Adriaan</w:t>
      </w:r>
      <w:proofErr w:type="spellEnd"/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Viljoen Zelda</w:t>
      </w:r>
    </w:p>
    <w:p w:rsidR="0094492C" w:rsidRDefault="0094492C" w:rsidP="0094492C">
      <w:pPr>
        <w:rPr>
          <w:lang w:eastAsia="en-ZA"/>
        </w:rPr>
      </w:pPr>
    </w:p>
    <w:p w:rsidR="0094492C" w:rsidRDefault="0094492C" w:rsidP="0094492C">
      <w:pPr>
        <w:rPr>
          <w:lang w:eastAsia="en-ZA"/>
        </w:rPr>
      </w:pPr>
      <w:r>
        <w:rPr>
          <w:u w:val="single"/>
          <w:lang w:eastAsia="en-ZA"/>
        </w:rPr>
        <w:t>DIRECTORS</w:t>
      </w:r>
      <w:r>
        <w:rPr>
          <w:lang w:eastAsia="en-ZA"/>
        </w:rPr>
        <w:t>:-</w:t>
      </w:r>
    </w:p>
    <w:p w:rsidR="0094492C" w:rsidRDefault="0094492C" w:rsidP="0094492C">
      <w:pPr>
        <w:rPr>
          <w:lang w:eastAsia="en-ZA"/>
        </w:rPr>
      </w:pP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Marius Claassen (Chairperson)</w:t>
      </w:r>
    </w:p>
    <w:p w:rsidR="0094492C" w:rsidRDefault="00562BDD" w:rsidP="0094492C">
      <w:pPr>
        <w:rPr>
          <w:lang w:eastAsia="en-ZA"/>
        </w:rPr>
      </w:pPr>
      <w:r>
        <w:rPr>
          <w:lang w:eastAsia="en-ZA"/>
        </w:rPr>
        <w:t xml:space="preserve"> Gregory Horsburgh</w:t>
      </w:r>
      <w:r w:rsidR="00D825D8">
        <w:rPr>
          <w:lang w:eastAsia="en-ZA"/>
        </w:rPr>
        <w:t xml:space="preserve"> (Vice Chairperson)</w:t>
      </w:r>
    </w:p>
    <w:p w:rsidR="00562BDD" w:rsidRDefault="00562BDD" w:rsidP="0094492C">
      <w:pPr>
        <w:rPr>
          <w:lang w:eastAsia="en-ZA"/>
        </w:rPr>
      </w:pPr>
      <w:r>
        <w:rPr>
          <w:lang w:eastAsia="en-ZA"/>
        </w:rPr>
        <w:t xml:space="preserve"> Peter Bauer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Christo Munro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</w:t>
      </w:r>
      <w:proofErr w:type="spellStart"/>
      <w:r>
        <w:rPr>
          <w:lang w:eastAsia="en-ZA"/>
        </w:rPr>
        <w:t>Anthonie</w:t>
      </w:r>
      <w:proofErr w:type="spellEnd"/>
      <w:r>
        <w:rPr>
          <w:lang w:eastAsia="en-ZA"/>
        </w:rPr>
        <w:t xml:space="preserve"> Meyer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Nelia Jansen</w:t>
      </w:r>
    </w:p>
    <w:p w:rsidR="0094492C" w:rsidRDefault="0094492C" w:rsidP="0094492C">
      <w:pPr>
        <w:rPr>
          <w:lang w:eastAsia="en-ZA"/>
        </w:rPr>
      </w:pPr>
      <w:r>
        <w:rPr>
          <w:lang w:eastAsia="en-ZA"/>
        </w:rPr>
        <w:t xml:space="preserve"> </w:t>
      </w:r>
    </w:p>
    <w:p w:rsidR="0094492C" w:rsidRDefault="0094492C" w:rsidP="0094492C">
      <w:pPr>
        <w:rPr>
          <w:lang w:eastAsia="en-ZA"/>
        </w:rPr>
      </w:pPr>
    </w:p>
    <w:p w:rsidR="004A0B8A" w:rsidRDefault="004A0B8A" w:rsidP="0094492C"/>
    <w:p w:rsidR="004A0B8A" w:rsidRDefault="004A0B8A" w:rsidP="00BA1D46"/>
    <w:p w:rsidR="004A0B8A" w:rsidRDefault="004A0B8A" w:rsidP="00BA1D46"/>
    <w:p w:rsidR="004A0B8A" w:rsidRDefault="004A0B8A" w:rsidP="00BA1D46"/>
    <w:p w:rsidR="004A0B8A" w:rsidRDefault="004A0B8A" w:rsidP="00BA1D46"/>
    <w:p w:rsidR="004A0B8A" w:rsidRDefault="004A0B8A" w:rsidP="00BA1D46"/>
    <w:p w:rsidR="004A0B8A" w:rsidRDefault="004A0B8A" w:rsidP="00BA1D46"/>
    <w:p w:rsidR="004A0B8A" w:rsidRDefault="004A0B8A" w:rsidP="00BA1D46"/>
    <w:p w:rsidR="004A0B8A" w:rsidRDefault="004A0B8A" w:rsidP="00BA1D46"/>
    <w:p w:rsidR="004A0B8A" w:rsidRDefault="004A0B8A" w:rsidP="00BA1D46"/>
    <w:p w:rsidR="004A0B8A" w:rsidRDefault="004A0B8A" w:rsidP="00BA1D46"/>
    <w:p w:rsidR="004A0B8A" w:rsidRDefault="004A0B8A" w:rsidP="00BA1D46"/>
    <w:p w:rsidR="00A32E72" w:rsidRDefault="00A32E72" w:rsidP="00BA1D46"/>
    <w:p w:rsidR="00A32E72" w:rsidRDefault="00A32E72" w:rsidP="00BA1D46"/>
    <w:p w:rsidR="00A32E72" w:rsidRDefault="00A32E72" w:rsidP="00BA1D46"/>
    <w:p w:rsidR="00A32E72" w:rsidRDefault="00A32E72" w:rsidP="00BA1D46"/>
    <w:p w:rsidR="00A32E72" w:rsidRDefault="00A32E72" w:rsidP="00BA1D46"/>
    <w:p w:rsidR="00A32E72" w:rsidRDefault="00A32E72" w:rsidP="00BA1D46"/>
    <w:p w:rsidR="00A32E72" w:rsidRDefault="00A32E72" w:rsidP="00BA1D46"/>
    <w:p w:rsidR="00A32E72" w:rsidRDefault="00A32E72" w:rsidP="00BA1D46"/>
    <w:p w:rsidR="00A32E72" w:rsidRDefault="00A32E72" w:rsidP="00BA1D46"/>
    <w:p w:rsidR="00A32E72" w:rsidRDefault="00A32E72" w:rsidP="00BA1D46"/>
    <w:sectPr w:rsidR="00A32E72" w:rsidSect="00694C05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C1937"/>
    <w:multiLevelType w:val="hybridMultilevel"/>
    <w:tmpl w:val="78CE1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541DB"/>
    <w:multiLevelType w:val="hybridMultilevel"/>
    <w:tmpl w:val="C13E1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A3411"/>
    <w:multiLevelType w:val="hybridMultilevel"/>
    <w:tmpl w:val="9208D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73E02"/>
    <w:multiLevelType w:val="hybridMultilevel"/>
    <w:tmpl w:val="9BB271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423EB"/>
    <w:multiLevelType w:val="hybridMultilevel"/>
    <w:tmpl w:val="07A81C9C"/>
    <w:lvl w:ilvl="0" w:tplc="5DFADCB8">
      <w:start w:val="1"/>
      <w:numFmt w:val="bullet"/>
      <w:lvlText w:val="-"/>
      <w:lvlJc w:val="left"/>
      <w:pPr>
        <w:ind w:left="41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45" w:hanging="360"/>
      </w:pPr>
      <w:rPr>
        <w:rFonts w:ascii="Wingdings" w:hAnsi="Wingdings" w:hint="default"/>
      </w:rPr>
    </w:lvl>
  </w:abstractNum>
  <w:abstractNum w:abstractNumId="5" w15:restartNumberingAfterBreak="0">
    <w:nsid w:val="2BD84270"/>
    <w:multiLevelType w:val="hybridMultilevel"/>
    <w:tmpl w:val="701EA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12324"/>
    <w:multiLevelType w:val="hybridMultilevel"/>
    <w:tmpl w:val="4F0A9A26"/>
    <w:lvl w:ilvl="0" w:tplc="059C937A">
      <w:start w:val="3"/>
      <w:numFmt w:val="bullet"/>
      <w:lvlText w:val="-"/>
      <w:lvlJc w:val="left"/>
      <w:pPr>
        <w:ind w:left="44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245" w:hanging="360"/>
      </w:pPr>
      <w:rPr>
        <w:rFonts w:ascii="Wingdings" w:hAnsi="Wingdings" w:hint="default"/>
      </w:rPr>
    </w:lvl>
  </w:abstractNum>
  <w:abstractNum w:abstractNumId="7" w15:restartNumberingAfterBreak="0">
    <w:nsid w:val="3EA91E91"/>
    <w:multiLevelType w:val="hybridMultilevel"/>
    <w:tmpl w:val="803E6D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500692"/>
    <w:multiLevelType w:val="hybridMultilevel"/>
    <w:tmpl w:val="CFC42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085DAF"/>
    <w:multiLevelType w:val="hybridMultilevel"/>
    <w:tmpl w:val="75362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BC6617"/>
    <w:multiLevelType w:val="hybridMultilevel"/>
    <w:tmpl w:val="19A4EE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C85BF0"/>
    <w:multiLevelType w:val="hybridMultilevel"/>
    <w:tmpl w:val="E2B242FE"/>
    <w:lvl w:ilvl="0" w:tplc="E5404866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0211B44"/>
    <w:multiLevelType w:val="hybridMultilevel"/>
    <w:tmpl w:val="D1B238E2"/>
    <w:lvl w:ilvl="0" w:tplc="06B23698">
      <w:start w:val="1"/>
      <w:numFmt w:val="bullet"/>
      <w:lvlText w:val="-"/>
      <w:lvlJc w:val="left"/>
      <w:pPr>
        <w:ind w:left="43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125" w:hanging="360"/>
      </w:pPr>
      <w:rPr>
        <w:rFonts w:ascii="Wingdings" w:hAnsi="Wingdings" w:hint="default"/>
      </w:rPr>
    </w:lvl>
  </w:abstractNum>
  <w:abstractNum w:abstractNumId="13" w15:restartNumberingAfterBreak="0">
    <w:nsid w:val="63592A1C"/>
    <w:multiLevelType w:val="hybridMultilevel"/>
    <w:tmpl w:val="32AC3DB2"/>
    <w:lvl w:ilvl="0" w:tplc="CCC073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EB5719"/>
    <w:multiLevelType w:val="hybridMultilevel"/>
    <w:tmpl w:val="E5C41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E14772"/>
    <w:multiLevelType w:val="hybridMultilevel"/>
    <w:tmpl w:val="B00C4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196F7D"/>
    <w:multiLevelType w:val="multilevel"/>
    <w:tmpl w:val="CB68ED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79AA482B"/>
    <w:multiLevelType w:val="hybridMultilevel"/>
    <w:tmpl w:val="DD8A9C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2"/>
  </w:num>
  <w:num w:numId="5">
    <w:abstractNumId w:val="0"/>
  </w:num>
  <w:num w:numId="6">
    <w:abstractNumId w:val="8"/>
  </w:num>
  <w:num w:numId="7">
    <w:abstractNumId w:val="4"/>
  </w:num>
  <w:num w:numId="8">
    <w:abstractNumId w:val="7"/>
  </w:num>
  <w:num w:numId="9">
    <w:abstractNumId w:val="10"/>
  </w:num>
  <w:num w:numId="10">
    <w:abstractNumId w:val="17"/>
  </w:num>
  <w:num w:numId="11">
    <w:abstractNumId w:val="11"/>
  </w:num>
  <w:num w:numId="12">
    <w:abstractNumId w:val="9"/>
  </w:num>
  <w:num w:numId="13">
    <w:abstractNumId w:val="14"/>
  </w:num>
  <w:num w:numId="14">
    <w:abstractNumId w:val="1"/>
  </w:num>
  <w:num w:numId="15">
    <w:abstractNumId w:val="16"/>
  </w:num>
  <w:num w:numId="16">
    <w:abstractNumId w:val="6"/>
  </w:num>
  <w:num w:numId="17">
    <w:abstractNumId w:val="15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0B4"/>
    <w:rsid w:val="00024122"/>
    <w:rsid w:val="000269D5"/>
    <w:rsid w:val="00026D7C"/>
    <w:rsid w:val="00033BD5"/>
    <w:rsid w:val="000370B4"/>
    <w:rsid w:val="00037D5B"/>
    <w:rsid w:val="0004345A"/>
    <w:rsid w:val="000578EA"/>
    <w:rsid w:val="00071CBB"/>
    <w:rsid w:val="00087090"/>
    <w:rsid w:val="000D6393"/>
    <w:rsid w:val="0011054C"/>
    <w:rsid w:val="00113C36"/>
    <w:rsid w:val="001853F3"/>
    <w:rsid w:val="001A188D"/>
    <w:rsid w:val="001B7EDB"/>
    <w:rsid w:val="001F3C96"/>
    <w:rsid w:val="00225824"/>
    <w:rsid w:val="00227ACE"/>
    <w:rsid w:val="00257103"/>
    <w:rsid w:val="00280DB7"/>
    <w:rsid w:val="0028356C"/>
    <w:rsid w:val="00283A75"/>
    <w:rsid w:val="002D4A08"/>
    <w:rsid w:val="002D7908"/>
    <w:rsid w:val="0031569E"/>
    <w:rsid w:val="003430CB"/>
    <w:rsid w:val="003568CB"/>
    <w:rsid w:val="00372647"/>
    <w:rsid w:val="00380875"/>
    <w:rsid w:val="00391E9E"/>
    <w:rsid w:val="003D24ED"/>
    <w:rsid w:val="003E1353"/>
    <w:rsid w:val="003E3112"/>
    <w:rsid w:val="003F1CDD"/>
    <w:rsid w:val="00456BF7"/>
    <w:rsid w:val="00485A1D"/>
    <w:rsid w:val="004948BE"/>
    <w:rsid w:val="00497791"/>
    <w:rsid w:val="004A0B8A"/>
    <w:rsid w:val="004C493A"/>
    <w:rsid w:val="004D1589"/>
    <w:rsid w:val="004D1ED2"/>
    <w:rsid w:val="004E36ED"/>
    <w:rsid w:val="0051384B"/>
    <w:rsid w:val="0051532B"/>
    <w:rsid w:val="00541B2A"/>
    <w:rsid w:val="005447AB"/>
    <w:rsid w:val="00562BDD"/>
    <w:rsid w:val="00595D4E"/>
    <w:rsid w:val="005A101E"/>
    <w:rsid w:val="005A5427"/>
    <w:rsid w:val="005B5444"/>
    <w:rsid w:val="005B66CA"/>
    <w:rsid w:val="005F46D9"/>
    <w:rsid w:val="00600B1C"/>
    <w:rsid w:val="00607E24"/>
    <w:rsid w:val="00622544"/>
    <w:rsid w:val="00631228"/>
    <w:rsid w:val="00644EBA"/>
    <w:rsid w:val="0066088B"/>
    <w:rsid w:val="006718E2"/>
    <w:rsid w:val="00673D47"/>
    <w:rsid w:val="00680787"/>
    <w:rsid w:val="00691D57"/>
    <w:rsid w:val="00694C05"/>
    <w:rsid w:val="006A1492"/>
    <w:rsid w:val="006B1CC9"/>
    <w:rsid w:val="006C703E"/>
    <w:rsid w:val="00707376"/>
    <w:rsid w:val="00710E95"/>
    <w:rsid w:val="00715A85"/>
    <w:rsid w:val="00751004"/>
    <w:rsid w:val="00761415"/>
    <w:rsid w:val="007655FF"/>
    <w:rsid w:val="00774DA5"/>
    <w:rsid w:val="00784048"/>
    <w:rsid w:val="007B4B87"/>
    <w:rsid w:val="007E4C93"/>
    <w:rsid w:val="007E6EAC"/>
    <w:rsid w:val="008000B3"/>
    <w:rsid w:val="00804F76"/>
    <w:rsid w:val="008157C5"/>
    <w:rsid w:val="008224BE"/>
    <w:rsid w:val="008240A7"/>
    <w:rsid w:val="00826163"/>
    <w:rsid w:val="00835CE7"/>
    <w:rsid w:val="00846C1A"/>
    <w:rsid w:val="0084748D"/>
    <w:rsid w:val="00847C86"/>
    <w:rsid w:val="0087162B"/>
    <w:rsid w:val="00884E53"/>
    <w:rsid w:val="00886A84"/>
    <w:rsid w:val="008A1E7B"/>
    <w:rsid w:val="008C0129"/>
    <w:rsid w:val="008C4AD9"/>
    <w:rsid w:val="008C7032"/>
    <w:rsid w:val="008D140E"/>
    <w:rsid w:val="008F4C1A"/>
    <w:rsid w:val="0092009E"/>
    <w:rsid w:val="0092274C"/>
    <w:rsid w:val="0093371B"/>
    <w:rsid w:val="0094492C"/>
    <w:rsid w:val="00960511"/>
    <w:rsid w:val="009C573E"/>
    <w:rsid w:val="00A31FFB"/>
    <w:rsid w:val="00A32E38"/>
    <w:rsid w:val="00A32E72"/>
    <w:rsid w:val="00A37CC9"/>
    <w:rsid w:val="00A73C04"/>
    <w:rsid w:val="00A7734C"/>
    <w:rsid w:val="00AA039C"/>
    <w:rsid w:val="00AA5674"/>
    <w:rsid w:val="00AC461C"/>
    <w:rsid w:val="00AD5640"/>
    <w:rsid w:val="00AF5CF1"/>
    <w:rsid w:val="00AF7A92"/>
    <w:rsid w:val="00B04545"/>
    <w:rsid w:val="00B202AA"/>
    <w:rsid w:val="00B237DF"/>
    <w:rsid w:val="00B33D30"/>
    <w:rsid w:val="00B35970"/>
    <w:rsid w:val="00B510DD"/>
    <w:rsid w:val="00B656BE"/>
    <w:rsid w:val="00B97BCA"/>
    <w:rsid w:val="00B97E1D"/>
    <w:rsid w:val="00B97ED5"/>
    <w:rsid w:val="00BA0955"/>
    <w:rsid w:val="00BA1D46"/>
    <w:rsid w:val="00BA4FC4"/>
    <w:rsid w:val="00BC3524"/>
    <w:rsid w:val="00BE4D97"/>
    <w:rsid w:val="00BF0E6D"/>
    <w:rsid w:val="00C04164"/>
    <w:rsid w:val="00C568C3"/>
    <w:rsid w:val="00C75ECA"/>
    <w:rsid w:val="00CA22C4"/>
    <w:rsid w:val="00CE4803"/>
    <w:rsid w:val="00CE60B5"/>
    <w:rsid w:val="00CF1C0B"/>
    <w:rsid w:val="00D12C42"/>
    <w:rsid w:val="00D175FA"/>
    <w:rsid w:val="00D37A0F"/>
    <w:rsid w:val="00D60C4B"/>
    <w:rsid w:val="00D618FD"/>
    <w:rsid w:val="00D720CE"/>
    <w:rsid w:val="00D72AE6"/>
    <w:rsid w:val="00D825D8"/>
    <w:rsid w:val="00D91768"/>
    <w:rsid w:val="00D97383"/>
    <w:rsid w:val="00DA6F90"/>
    <w:rsid w:val="00DB78B5"/>
    <w:rsid w:val="00DC62C1"/>
    <w:rsid w:val="00DE1330"/>
    <w:rsid w:val="00E0553B"/>
    <w:rsid w:val="00E4307E"/>
    <w:rsid w:val="00E45588"/>
    <w:rsid w:val="00E54990"/>
    <w:rsid w:val="00E5686C"/>
    <w:rsid w:val="00E62652"/>
    <w:rsid w:val="00E77B83"/>
    <w:rsid w:val="00E862B2"/>
    <w:rsid w:val="00E90DD3"/>
    <w:rsid w:val="00EA49C2"/>
    <w:rsid w:val="00EA6C86"/>
    <w:rsid w:val="00EB04C4"/>
    <w:rsid w:val="00EB176B"/>
    <w:rsid w:val="00EB622C"/>
    <w:rsid w:val="00EE5C78"/>
    <w:rsid w:val="00F07003"/>
    <w:rsid w:val="00F42D79"/>
    <w:rsid w:val="00F43744"/>
    <w:rsid w:val="00F62D71"/>
    <w:rsid w:val="00F74377"/>
    <w:rsid w:val="00F85689"/>
    <w:rsid w:val="00FB213C"/>
    <w:rsid w:val="00FB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C9EBD3-3439-44E4-B30F-DDFEDF195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qFormat/>
    <w:rsid w:val="00694C0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94C05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C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C0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153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97E1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000B3"/>
    <w:pPr>
      <w:spacing w:after="0" w:line="240" w:lineRule="auto"/>
    </w:pPr>
    <w:rPr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6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trianglefarmcid.co.za/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ynette\Documents\Letterhead%20Triangle%20Fa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Triangle Farm</Template>
  <TotalTime>1</TotalTime>
  <Pages>2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Lynette van Lill</dc:creator>
  <cp:keywords/>
  <dc:description/>
  <cp:lastModifiedBy>Lynette</cp:lastModifiedBy>
  <cp:revision>3</cp:revision>
  <cp:lastPrinted>2013-03-13T13:59:00Z</cp:lastPrinted>
  <dcterms:created xsi:type="dcterms:W3CDTF">2017-08-16T12:14:00Z</dcterms:created>
  <dcterms:modified xsi:type="dcterms:W3CDTF">2017-09-22T11:24:00Z</dcterms:modified>
</cp:coreProperties>
</file>