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50" w:type="dxa"/>
        <w:tblCellSpacing w:w="15" w:type="dxa"/>
        <w:tblInd w:w="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453"/>
        <w:gridCol w:w="2697"/>
      </w:tblGrid>
      <w:tr w:rsidR="003430CB" w:rsidTr="00E00572">
        <w:trPr>
          <w:trHeight w:val="2100"/>
          <w:tblCellSpacing w:w="15" w:type="dxa"/>
        </w:trPr>
        <w:tc>
          <w:tcPr>
            <w:tcW w:w="6408"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17220A"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 xml:space="preserve"> </w:t>
            </w:r>
            <w:r w:rsidR="003430CB">
              <w:rPr>
                <w:rFonts w:eastAsiaTheme="minorEastAsia"/>
                <w:b/>
                <w:bCs/>
                <w:noProof/>
                <w:sz w:val="36"/>
                <w:szCs w:val="36"/>
                <w:lang w:eastAsia="en-ZA"/>
              </w:rPr>
              <w:t>Triangle Industrial</w:t>
            </w:r>
          </w:p>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rsidR="003430CB" w:rsidRDefault="003430CB" w:rsidP="00060E64">
            <w:pPr>
              <w:spacing w:line="276" w:lineRule="auto"/>
              <w:jc w:val="center"/>
              <w:rPr>
                <w:rFonts w:eastAsiaTheme="minorEastAsia"/>
                <w:noProof/>
                <w:lang w:val="en-GB" w:eastAsia="en-ZA"/>
              </w:rPr>
            </w:pPr>
            <w:r>
              <w:rPr>
                <w:rFonts w:eastAsiaTheme="minorEastAsia"/>
                <w:noProof/>
                <w:sz w:val="20"/>
                <w:szCs w:val="20"/>
                <w:lang w:eastAsia="en-ZA"/>
              </w:rPr>
              <w:t>Company Registration no:  2005/029020/08</w:t>
            </w:r>
          </w:p>
          <w:p w:rsidR="003430CB" w:rsidRDefault="003430CB" w:rsidP="00060E64">
            <w:pPr>
              <w:spacing w:line="276" w:lineRule="auto"/>
              <w:jc w:val="center"/>
              <w:rPr>
                <w:rFonts w:asciiTheme="minorHAnsi" w:eastAsiaTheme="minorEastAsia" w:hAnsiTheme="minorHAnsi"/>
                <w:b/>
                <w:bCs/>
                <w:noProof/>
                <w:sz w:val="27"/>
                <w:szCs w:val="27"/>
                <w:lang w:val="en-ZA" w:eastAsia="en-ZA"/>
              </w:rPr>
            </w:pPr>
            <w:r>
              <w:rPr>
                <w:rFonts w:eastAsiaTheme="minorEastAsia"/>
                <w:noProof/>
                <w:sz w:val="20"/>
                <w:szCs w:val="20"/>
                <w:lang w:eastAsia="en-ZA"/>
              </w:rPr>
              <w:t>VAT</w:t>
            </w:r>
            <w:r w:rsidR="000F733C">
              <w:rPr>
                <w:rFonts w:eastAsiaTheme="minorEastAsia"/>
                <w:noProof/>
                <w:sz w:val="20"/>
                <w:szCs w:val="20"/>
                <w:lang w:eastAsia="en-ZA"/>
              </w:rPr>
              <w:t xml:space="preserve"> </w:t>
            </w:r>
            <w:r>
              <w:rPr>
                <w:rFonts w:eastAsiaTheme="minorEastAsia"/>
                <w:noProof/>
                <w:sz w:val="20"/>
                <w:szCs w:val="20"/>
                <w:lang w:eastAsia="en-ZA"/>
              </w:rPr>
              <w:t>Registration no:  4310248457</w:t>
            </w:r>
            <w:r>
              <w:rPr>
                <w:rFonts w:eastAsiaTheme="minorEastAsia"/>
                <w:b/>
                <w:bCs/>
                <w:noProof/>
                <w:sz w:val="20"/>
                <w:szCs w:val="20"/>
                <w:lang w:eastAsia="en-ZA"/>
              </w:rPr>
              <w:br/>
            </w:r>
            <w:r>
              <w:rPr>
                <w:rFonts w:eastAsiaTheme="minorEastAsia"/>
                <w:b/>
                <w:bCs/>
                <w:noProof/>
                <w:lang w:eastAsia="en-ZA"/>
              </w:rPr>
              <w:t xml:space="preserve">Busaf Park No. 2 | </w:t>
            </w:r>
            <w:r w:rsidR="000F733C">
              <w:rPr>
                <w:rFonts w:eastAsiaTheme="minorEastAsia"/>
                <w:b/>
                <w:bCs/>
                <w:noProof/>
                <w:lang w:eastAsia="en-ZA"/>
              </w:rPr>
              <w:t>21</w:t>
            </w:r>
            <w:r>
              <w:rPr>
                <w:rFonts w:eastAsiaTheme="minorEastAsia"/>
                <w:b/>
                <w:bCs/>
                <w:noProof/>
                <w:lang w:eastAsia="en-ZA"/>
              </w:rPr>
              <w:t xml:space="preserve"> Br</w:t>
            </w:r>
            <w:r w:rsidR="000F733C">
              <w:rPr>
                <w:rFonts w:eastAsiaTheme="minorEastAsia"/>
                <w:b/>
                <w:bCs/>
                <w:noProof/>
                <w:lang w:eastAsia="en-ZA"/>
              </w:rPr>
              <w:t>ug</w:t>
            </w:r>
            <w:r>
              <w:rPr>
                <w:rFonts w:eastAsiaTheme="minorEastAsia"/>
                <w:b/>
                <w:bCs/>
                <w:noProof/>
                <w:lang w:eastAsia="en-ZA"/>
              </w:rPr>
              <w:t xml:space="preserve"> Street| </w:t>
            </w:r>
            <w:r>
              <w:rPr>
                <w:rFonts w:eastAsiaTheme="minorEastAsia"/>
                <w:b/>
                <w:bCs/>
                <w:noProof/>
                <w:sz w:val="27"/>
                <w:szCs w:val="27"/>
                <w:lang w:eastAsia="en-ZA"/>
              </w:rPr>
              <w:t>Stikland</w:t>
            </w:r>
          </w:p>
          <w:p w:rsidR="003430CB" w:rsidRDefault="003430CB" w:rsidP="00060E64">
            <w:pPr>
              <w:spacing w:line="276" w:lineRule="auto"/>
              <w:rPr>
                <w:rFonts w:eastAsiaTheme="minorEastAsia"/>
                <w:b/>
                <w:bCs/>
                <w:noProof/>
                <w:lang w:eastAsia="en-ZA"/>
              </w:rPr>
            </w:pPr>
            <w:r>
              <w:rPr>
                <w:rFonts w:eastAsiaTheme="minorEastAsia"/>
                <w:b/>
                <w:bCs/>
                <w:noProof/>
                <w:lang w:eastAsia="en-ZA"/>
              </w:rPr>
              <w:t>                     </w:t>
            </w:r>
            <w:r w:rsidR="00E00572">
              <w:rPr>
                <w:rFonts w:eastAsiaTheme="minorEastAsia"/>
                <w:b/>
                <w:bCs/>
                <w:noProof/>
                <w:lang w:eastAsia="en-ZA"/>
              </w:rPr>
              <w:t xml:space="preserve">            </w:t>
            </w:r>
            <w:r>
              <w:rPr>
                <w:rFonts w:eastAsiaTheme="minorEastAsia"/>
                <w:b/>
                <w:bCs/>
                <w:noProof/>
                <w:lang w:eastAsia="en-ZA"/>
              </w:rPr>
              <w:t xml:space="preserve">   Tel : 021-949 2800 </w:t>
            </w:r>
          </w:p>
          <w:p w:rsidR="003430CB" w:rsidRDefault="003430CB" w:rsidP="00060E64">
            <w:pPr>
              <w:spacing w:line="276" w:lineRule="auto"/>
              <w:rPr>
                <w:rFonts w:eastAsiaTheme="minorEastAsia"/>
                <w:noProof/>
                <w:lang w:val="en-GB" w:eastAsia="en-ZA"/>
              </w:rPr>
            </w:pPr>
            <w:r>
              <w:rPr>
                <w:rFonts w:eastAsiaTheme="minorEastAsia"/>
                <w:b/>
                <w:bCs/>
                <w:noProof/>
                <w:lang w:eastAsia="en-ZA"/>
              </w:rPr>
              <w:t xml:space="preserve">                                </w:t>
            </w:r>
            <w:hyperlink r:id="rId5" w:history="1">
              <w:r>
                <w:rPr>
                  <w:rStyle w:val="Hyperlink"/>
                  <w:rFonts w:eastAsiaTheme="minorEastAsia"/>
                  <w:b/>
                  <w:bCs/>
                  <w:noProof/>
                  <w:color w:val="0000FF"/>
                  <w:lang w:eastAsia="en-ZA"/>
                </w:rPr>
                <w:t>www.trianglefarmcid.co.za</w:t>
              </w:r>
            </w:hyperlink>
          </w:p>
        </w:tc>
        <w:tc>
          <w:tcPr>
            <w:tcW w:w="2652"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before="100" w:beforeAutospacing="1" w:after="100" w:afterAutospacing="1" w:line="276" w:lineRule="auto"/>
              <w:rPr>
                <w:rFonts w:eastAsiaTheme="minorEastAsia"/>
                <w:b/>
                <w:bCs/>
                <w:noProof/>
                <w:sz w:val="48"/>
                <w:szCs w:val="48"/>
                <w:lang w:val="en-GB" w:eastAsia="en-ZA"/>
              </w:rPr>
            </w:pPr>
            <w:r>
              <w:rPr>
                <w:rFonts w:eastAsiaTheme="minorEastAsia"/>
                <w:b/>
                <w:noProof/>
                <w:sz w:val="48"/>
                <w:szCs w:val="48"/>
                <w:lang w:val="en-ZA" w:eastAsia="en-ZA"/>
              </w:rPr>
              <w:drawing>
                <wp:inline distT="0" distB="0" distL="0" distR="0" wp14:anchorId="7EAF1F70" wp14:editId="1F560D04">
                  <wp:extent cx="1670050" cy="1193800"/>
                  <wp:effectExtent l="0" t="0" r="6350" b="6350"/>
                  <wp:docPr id="2" name="Picture 2" descr="TF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Flogo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0050" cy="1193800"/>
                          </a:xfrm>
                          <a:prstGeom prst="rect">
                            <a:avLst/>
                          </a:prstGeom>
                          <a:noFill/>
                          <a:ln>
                            <a:noFill/>
                          </a:ln>
                        </pic:spPr>
                      </pic:pic>
                    </a:graphicData>
                  </a:graphic>
                </wp:inline>
              </w:drawing>
            </w:r>
          </w:p>
        </w:tc>
      </w:tr>
    </w:tbl>
    <w:p w:rsidR="0093371B" w:rsidRDefault="0093371B" w:rsidP="00BA1D46"/>
    <w:p w:rsidR="004A0B8A" w:rsidRDefault="004A0B8A" w:rsidP="004A0B8A">
      <w:pPr>
        <w:ind w:left="360"/>
      </w:pPr>
    </w:p>
    <w:p w:rsidR="004A0B8A" w:rsidRDefault="004A0B8A" w:rsidP="00BA1D46"/>
    <w:p w:rsidR="004A0B8A" w:rsidRDefault="004A0B8A" w:rsidP="00BA1D46"/>
    <w:p w:rsidR="0099525A" w:rsidRDefault="0099525A" w:rsidP="00BA1D46"/>
    <w:p w:rsidR="0099525A" w:rsidRDefault="0099525A" w:rsidP="00BA1D46"/>
    <w:p w:rsidR="004A0B8A" w:rsidRDefault="004A0B8A" w:rsidP="00BA1D46"/>
    <w:p w:rsidR="004A0B8A" w:rsidRDefault="004A0B8A" w:rsidP="00BA1D46"/>
    <w:p w:rsidR="004A0B8A" w:rsidRDefault="004A0B8A" w:rsidP="00BA1D46"/>
    <w:p w:rsidR="004A0B8A" w:rsidRDefault="004A0B8A" w:rsidP="00BA1D46"/>
    <w:p w:rsidR="004A0B8A" w:rsidRDefault="004A0B8A" w:rsidP="00BA1D46"/>
    <w:p w:rsidR="004A0B8A" w:rsidRDefault="004A0B8A" w:rsidP="00BA1D46"/>
    <w:p w:rsidR="00A32E72" w:rsidRPr="0099525A" w:rsidRDefault="0099525A" w:rsidP="0099525A">
      <w:pPr>
        <w:jc w:val="center"/>
        <w:rPr>
          <w:b/>
          <w:sz w:val="52"/>
          <w:szCs w:val="52"/>
        </w:rPr>
      </w:pPr>
      <w:r w:rsidRPr="0099525A">
        <w:rPr>
          <w:b/>
          <w:sz w:val="52"/>
          <w:szCs w:val="52"/>
        </w:rPr>
        <w:t>MANAGER / CHAIRMAN’S REPORT</w:t>
      </w:r>
    </w:p>
    <w:p w:rsidR="0099525A" w:rsidRDefault="0099525A" w:rsidP="0099525A">
      <w:pPr>
        <w:jc w:val="center"/>
        <w:rPr>
          <w:b/>
          <w:sz w:val="52"/>
          <w:szCs w:val="52"/>
        </w:rPr>
      </w:pPr>
    </w:p>
    <w:p w:rsidR="0099525A" w:rsidRPr="0099525A" w:rsidRDefault="0099525A" w:rsidP="0099525A">
      <w:pPr>
        <w:jc w:val="center"/>
        <w:rPr>
          <w:b/>
          <w:sz w:val="56"/>
          <w:szCs w:val="56"/>
        </w:rPr>
      </w:pPr>
      <w:r w:rsidRPr="0099525A">
        <w:rPr>
          <w:b/>
          <w:sz w:val="56"/>
          <w:szCs w:val="56"/>
        </w:rPr>
        <w:t>201</w:t>
      </w:r>
      <w:r w:rsidR="000F733C">
        <w:rPr>
          <w:b/>
          <w:sz w:val="56"/>
          <w:szCs w:val="56"/>
        </w:rPr>
        <w:t>6</w:t>
      </w:r>
      <w:r w:rsidRPr="0099525A">
        <w:rPr>
          <w:b/>
          <w:sz w:val="56"/>
          <w:szCs w:val="56"/>
        </w:rPr>
        <w:t>/201</w:t>
      </w:r>
      <w:r w:rsidR="000F733C">
        <w:rPr>
          <w:b/>
          <w:sz w:val="56"/>
          <w:szCs w:val="56"/>
        </w:rPr>
        <w:t>7</w:t>
      </w:r>
    </w:p>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A32E72" w:rsidRDefault="00A32E72" w:rsidP="00BA1D46"/>
    <w:p w:rsidR="003F0EF6" w:rsidRDefault="003F0EF6" w:rsidP="00BA1D46"/>
    <w:p w:rsidR="003F0EF6" w:rsidRDefault="003F0EF6" w:rsidP="00BA1D46"/>
    <w:p w:rsidR="00D402E2" w:rsidRDefault="00D402E2" w:rsidP="00BA1D46"/>
    <w:p w:rsidR="00D402E2" w:rsidRDefault="00D402E2" w:rsidP="00BA1D46"/>
    <w:p w:rsidR="00A32E72" w:rsidRDefault="00A32E72" w:rsidP="00BA1D46"/>
    <w:p w:rsidR="0099525A" w:rsidRDefault="0099525A" w:rsidP="00BA1D46"/>
    <w:p w:rsidR="0099525A" w:rsidRDefault="0099525A" w:rsidP="00BA1D46"/>
    <w:p w:rsidR="0099525A" w:rsidRDefault="0099525A" w:rsidP="00BA1D46"/>
    <w:p w:rsidR="0099525A" w:rsidRDefault="0099525A" w:rsidP="00BA1D46"/>
    <w:p w:rsidR="0099525A" w:rsidRPr="0099525A" w:rsidRDefault="0099525A" w:rsidP="00BA1D46">
      <w:r w:rsidRPr="0099525A">
        <w:t>COMPILED BY:  LYNETTE VAN LILL</w:t>
      </w:r>
    </w:p>
    <w:p w:rsidR="0099525A" w:rsidRPr="0099525A" w:rsidRDefault="0099525A" w:rsidP="00BA1D46">
      <w:r w:rsidRPr="0099525A">
        <w:t>MANAGER</w:t>
      </w:r>
    </w:p>
    <w:p w:rsidR="0099525A" w:rsidRPr="0099525A" w:rsidRDefault="0099525A" w:rsidP="00BA1D46">
      <w:r w:rsidRPr="0099525A">
        <w:t>TRIANGLE INDUSTRIAL CITY IMPROVEMENT DISTRICT NPC</w:t>
      </w:r>
    </w:p>
    <w:p w:rsidR="0099525A" w:rsidRPr="0099525A" w:rsidRDefault="0099525A" w:rsidP="00BA1D46">
      <w:r w:rsidRPr="0099525A">
        <w:t>JULY 201</w:t>
      </w:r>
      <w:r w:rsidR="000F733C">
        <w:t>7</w:t>
      </w:r>
    </w:p>
    <w:p w:rsidR="0099525A" w:rsidRDefault="0099525A" w:rsidP="00BA1D46">
      <w:pPr>
        <w:rPr>
          <w:sz w:val="28"/>
          <w:szCs w:val="28"/>
        </w:rPr>
      </w:pPr>
    </w:p>
    <w:p w:rsidR="0099525A" w:rsidRDefault="0099525A" w:rsidP="00BA1D46">
      <w:pPr>
        <w:rPr>
          <w:sz w:val="28"/>
          <w:szCs w:val="28"/>
        </w:rPr>
      </w:pPr>
    </w:p>
    <w:p w:rsidR="00D402E2" w:rsidRDefault="00D402E2" w:rsidP="0099525A">
      <w:pPr>
        <w:jc w:val="center"/>
        <w:rPr>
          <w:b/>
          <w:sz w:val="56"/>
          <w:szCs w:val="56"/>
          <w:u w:val="single"/>
        </w:rPr>
      </w:pPr>
    </w:p>
    <w:p w:rsidR="0099525A" w:rsidRDefault="0099525A" w:rsidP="0099525A">
      <w:pPr>
        <w:jc w:val="center"/>
        <w:rPr>
          <w:b/>
          <w:sz w:val="56"/>
          <w:szCs w:val="56"/>
          <w:u w:val="single"/>
        </w:rPr>
      </w:pPr>
      <w:r w:rsidRPr="0099525A">
        <w:rPr>
          <w:b/>
          <w:sz w:val="56"/>
          <w:szCs w:val="56"/>
          <w:u w:val="single"/>
        </w:rPr>
        <w:t>INDEX</w:t>
      </w:r>
    </w:p>
    <w:p w:rsidR="0099525A" w:rsidRDefault="0099525A" w:rsidP="0099525A">
      <w:pPr>
        <w:jc w:val="center"/>
        <w:rPr>
          <w:b/>
          <w:sz w:val="56"/>
          <w:szCs w:val="56"/>
          <w:u w:val="single"/>
        </w:rPr>
      </w:pPr>
    </w:p>
    <w:p w:rsidR="0099525A" w:rsidRDefault="0099525A" w:rsidP="0099525A">
      <w:pPr>
        <w:rPr>
          <w:b/>
          <w:sz w:val="32"/>
          <w:szCs w:val="32"/>
          <w:u w:val="single"/>
        </w:rPr>
      </w:pPr>
    </w:p>
    <w:p w:rsidR="0099525A" w:rsidRDefault="0099525A" w:rsidP="0099525A">
      <w:pPr>
        <w:pStyle w:val="ListParagraph"/>
        <w:numPr>
          <w:ilvl w:val="0"/>
          <w:numId w:val="19"/>
        </w:numPr>
        <w:rPr>
          <w:b/>
          <w:sz w:val="32"/>
          <w:szCs w:val="32"/>
        </w:rPr>
      </w:pPr>
      <w:r>
        <w:rPr>
          <w:b/>
          <w:sz w:val="32"/>
          <w:szCs w:val="32"/>
        </w:rPr>
        <w:t>INTRODUCTION</w:t>
      </w:r>
    </w:p>
    <w:p w:rsidR="0099525A" w:rsidRDefault="0099525A" w:rsidP="0099525A">
      <w:pPr>
        <w:rPr>
          <w:b/>
          <w:sz w:val="32"/>
          <w:szCs w:val="32"/>
        </w:rPr>
      </w:pPr>
    </w:p>
    <w:p w:rsidR="0099525A" w:rsidRDefault="0099525A" w:rsidP="0099525A">
      <w:pPr>
        <w:pStyle w:val="ListParagraph"/>
        <w:numPr>
          <w:ilvl w:val="0"/>
          <w:numId w:val="19"/>
        </w:numPr>
        <w:rPr>
          <w:b/>
          <w:sz w:val="32"/>
          <w:szCs w:val="32"/>
        </w:rPr>
      </w:pPr>
      <w:r>
        <w:rPr>
          <w:b/>
          <w:sz w:val="32"/>
          <w:szCs w:val="32"/>
        </w:rPr>
        <w:t>MISSION / VISION STATEMENTS</w:t>
      </w:r>
    </w:p>
    <w:p w:rsidR="0099525A" w:rsidRPr="0099525A" w:rsidRDefault="0099525A" w:rsidP="0099525A">
      <w:pPr>
        <w:pStyle w:val="ListParagraph"/>
        <w:rPr>
          <w:b/>
          <w:sz w:val="32"/>
          <w:szCs w:val="32"/>
        </w:rPr>
      </w:pPr>
    </w:p>
    <w:p w:rsidR="0099525A" w:rsidRDefault="0099525A" w:rsidP="0099525A">
      <w:pPr>
        <w:pStyle w:val="ListParagraph"/>
        <w:numPr>
          <w:ilvl w:val="0"/>
          <w:numId w:val="19"/>
        </w:numPr>
        <w:rPr>
          <w:b/>
          <w:sz w:val="32"/>
          <w:szCs w:val="32"/>
        </w:rPr>
      </w:pPr>
      <w:r>
        <w:rPr>
          <w:b/>
          <w:sz w:val="32"/>
          <w:szCs w:val="32"/>
        </w:rPr>
        <w:t>ACTIVITIES</w:t>
      </w:r>
    </w:p>
    <w:p w:rsidR="0099525A" w:rsidRPr="0099525A" w:rsidRDefault="0099525A" w:rsidP="0099525A">
      <w:pPr>
        <w:pStyle w:val="ListParagraph"/>
        <w:rPr>
          <w:b/>
          <w:sz w:val="32"/>
          <w:szCs w:val="32"/>
        </w:rPr>
      </w:pPr>
    </w:p>
    <w:p w:rsidR="0099525A" w:rsidRDefault="0099525A" w:rsidP="0099525A">
      <w:pPr>
        <w:pStyle w:val="ListParagraph"/>
        <w:numPr>
          <w:ilvl w:val="0"/>
          <w:numId w:val="19"/>
        </w:numPr>
        <w:rPr>
          <w:b/>
          <w:sz w:val="32"/>
          <w:szCs w:val="32"/>
        </w:rPr>
      </w:pPr>
      <w:r>
        <w:rPr>
          <w:b/>
          <w:sz w:val="32"/>
          <w:szCs w:val="32"/>
        </w:rPr>
        <w:t>PROJECTS / ACHIEVEMENTS</w:t>
      </w:r>
    </w:p>
    <w:p w:rsidR="0099525A" w:rsidRPr="0099525A" w:rsidRDefault="0099525A" w:rsidP="0099525A">
      <w:pPr>
        <w:pStyle w:val="ListParagraph"/>
        <w:rPr>
          <w:b/>
          <w:sz w:val="32"/>
          <w:szCs w:val="32"/>
        </w:rPr>
      </w:pPr>
    </w:p>
    <w:p w:rsidR="0099525A" w:rsidRDefault="0099525A" w:rsidP="0099525A">
      <w:pPr>
        <w:pStyle w:val="ListParagraph"/>
        <w:numPr>
          <w:ilvl w:val="0"/>
          <w:numId w:val="19"/>
        </w:numPr>
        <w:rPr>
          <w:b/>
          <w:sz w:val="32"/>
          <w:szCs w:val="32"/>
        </w:rPr>
      </w:pPr>
      <w:r>
        <w:rPr>
          <w:b/>
          <w:sz w:val="32"/>
          <w:szCs w:val="32"/>
        </w:rPr>
        <w:t>MEETINGS</w:t>
      </w:r>
    </w:p>
    <w:p w:rsidR="0099525A" w:rsidRPr="0099525A" w:rsidRDefault="0099525A" w:rsidP="0099525A">
      <w:pPr>
        <w:pStyle w:val="ListParagraph"/>
        <w:rPr>
          <w:b/>
          <w:sz w:val="32"/>
          <w:szCs w:val="32"/>
        </w:rPr>
      </w:pPr>
    </w:p>
    <w:p w:rsidR="0099525A" w:rsidRDefault="0099525A" w:rsidP="0099525A">
      <w:pPr>
        <w:pStyle w:val="ListParagraph"/>
        <w:numPr>
          <w:ilvl w:val="0"/>
          <w:numId w:val="19"/>
        </w:numPr>
        <w:rPr>
          <w:b/>
          <w:sz w:val="32"/>
          <w:szCs w:val="32"/>
        </w:rPr>
      </w:pPr>
      <w:r>
        <w:rPr>
          <w:b/>
          <w:sz w:val="32"/>
          <w:szCs w:val="32"/>
        </w:rPr>
        <w:t>FINANCIAL</w:t>
      </w:r>
    </w:p>
    <w:p w:rsidR="0099525A" w:rsidRPr="0099525A" w:rsidRDefault="0099525A" w:rsidP="0099525A">
      <w:pPr>
        <w:pStyle w:val="ListParagraph"/>
        <w:rPr>
          <w:b/>
          <w:sz w:val="32"/>
          <w:szCs w:val="32"/>
        </w:rPr>
      </w:pPr>
    </w:p>
    <w:p w:rsidR="0099525A" w:rsidRPr="0099525A" w:rsidRDefault="0099525A" w:rsidP="0099525A">
      <w:pPr>
        <w:pStyle w:val="ListParagraph"/>
        <w:numPr>
          <w:ilvl w:val="0"/>
          <w:numId w:val="19"/>
        </w:numPr>
        <w:rPr>
          <w:b/>
          <w:sz w:val="32"/>
          <w:szCs w:val="32"/>
        </w:rPr>
      </w:pPr>
      <w:r>
        <w:rPr>
          <w:b/>
          <w:sz w:val="32"/>
          <w:szCs w:val="32"/>
        </w:rPr>
        <w:t>NEW MEMBERS / DIRECTORS</w:t>
      </w: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p w:rsidR="0099525A" w:rsidRDefault="0099525A" w:rsidP="00BA1D46">
      <w:pPr>
        <w:rPr>
          <w:sz w:val="28"/>
          <w:szCs w:val="28"/>
        </w:rPr>
      </w:pPr>
    </w:p>
    <w:tbl>
      <w:tblPr>
        <w:tblW w:w="9150" w:type="dxa"/>
        <w:tblCellSpacing w:w="15" w:type="dxa"/>
        <w:tblInd w:w="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311"/>
        <w:gridCol w:w="2839"/>
      </w:tblGrid>
      <w:tr w:rsidR="00276284" w:rsidTr="00F95958">
        <w:trPr>
          <w:trHeight w:val="2100"/>
          <w:tblCellSpacing w:w="15" w:type="dxa"/>
        </w:trPr>
        <w:tc>
          <w:tcPr>
            <w:tcW w:w="626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276284" w:rsidRDefault="00276284" w:rsidP="00F95958">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rsidR="00276284" w:rsidRDefault="00276284" w:rsidP="00F95958">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rsidR="00276284" w:rsidRDefault="00276284" w:rsidP="00F95958">
            <w:pPr>
              <w:spacing w:line="276" w:lineRule="auto"/>
              <w:jc w:val="center"/>
              <w:rPr>
                <w:rFonts w:eastAsiaTheme="minorEastAsia"/>
                <w:noProof/>
                <w:lang w:val="en-GB" w:eastAsia="en-ZA"/>
              </w:rPr>
            </w:pPr>
            <w:r>
              <w:rPr>
                <w:rFonts w:eastAsiaTheme="minorEastAsia"/>
                <w:noProof/>
                <w:sz w:val="20"/>
                <w:szCs w:val="20"/>
                <w:lang w:eastAsia="en-ZA"/>
              </w:rPr>
              <w:t>Company Registration no:  2005/029020/08</w:t>
            </w:r>
          </w:p>
          <w:p w:rsidR="00276284" w:rsidRDefault="00276284" w:rsidP="00F95958">
            <w:pPr>
              <w:spacing w:line="276" w:lineRule="auto"/>
              <w:jc w:val="center"/>
              <w:rPr>
                <w:rFonts w:asciiTheme="minorHAnsi" w:eastAsiaTheme="minorEastAsia" w:hAnsiTheme="minorHAnsi"/>
                <w:b/>
                <w:bCs/>
                <w:noProof/>
                <w:sz w:val="27"/>
                <w:szCs w:val="27"/>
                <w:lang w:val="en-ZA" w:eastAsia="en-ZA"/>
              </w:rPr>
            </w:pPr>
            <w:r>
              <w:rPr>
                <w:rFonts w:eastAsiaTheme="minorEastAsia"/>
                <w:noProof/>
                <w:sz w:val="20"/>
                <w:szCs w:val="20"/>
                <w:lang w:eastAsia="en-ZA"/>
              </w:rPr>
              <w:t>VAT</w:t>
            </w:r>
            <w:r w:rsidR="000F733C">
              <w:rPr>
                <w:rFonts w:eastAsiaTheme="minorEastAsia"/>
                <w:noProof/>
                <w:sz w:val="20"/>
                <w:szCs w:val="20"/>
                <w:lang w:eastAsia="en-ZA"/>
              </w:rPr>
              <w:t xml:space="preserve"> </w:t>
            </w:r>
            <w:r>
              <w:rPr>
                <w:rFonts w:eastAsiaTheme="minorEastAsia"/>
                <w:noProof/>
                <w:sz w:val="20"/>
                <w:szCs w:val="20"/>
                <w:lang w:eastAsia="en-ZA"/>
              </w:rPr>
              <w:t>Registration no:  4310248457</w:t>
            </w:r>
            <w:r>
              <w:rPr>
                <w:rFonts w:eastAsiaTheme="minorEastAsia"/>
                <w:b/>
                <w:bCs/>
                <w:noProof/>
                <w:sz w:val="20"/>
                <w:szCs w:val="20"/>
                <w:lang w:eastAsia="en-ZA"/>
              </w:rPr>
              <w:br/>
            </w:r>
            <w:r>
              <w:rPr>
                <w:rFonts w:eastAsiaTheme="minorEastAsia"/>
                <w:b/>
                <w:bCs/>
                <w:noProof/>
                <w:lang w:eastAsia="en-ZA"/>
              </w:rPr>
              <w:t xml:space="preserve">Busaf Park No. 2 | </w:t>
            </w:r>
            <w:r w:rsidR="000F733C">
              <w:rPr>
                <w:rFonts w:eastAsiaTheme="minorEastAsia"/>
                <w:b/>
                <w:bCs/>
                <w:noProof/>
                <w:lang w:eastAsia="en-ZA"/>
              </w:rPr>
              <w:t>21</w:t>
            </w:r>
            <w:r>
              <w:rPr>
                <w:rFonts w:eastAsiaTheme="minorEastAsia"/>
                <w:b/>
                <w:bCs/>
                <w:noProof/>
                <w:lang w:eastAsia="en-ZA"/>
              </w:rPr>
              <w:t xml:space="preserve"> Br</w:t>
            </w:r>
            <w:r w:rsidR="000F733C">
              <w:rPr>
                <w:rFonts w:eastAsiaTheme="minorEastAsia"/>
                <w:b/>
                <w:bCs/>
                <w:noProof/>
                <w:lang w:eastAsia="en-ZA"/>
              </w:rPr>
              <w:t>ug</w:t>
            </w:r>
            <w:r>
              <w:rPr>
                <w:rFonts w:eastAsiaTheme="minorEastAsia"/>
                <w:b/>
                <w:bCs/>
                <w:noProof/>
                <w:lang w:eastAsia="en-ZA"/>
              </w:rPr>
              <w:t xml:space="preserve"> Street| </w:t>
            </w:r>
            <w:r>
              <w:rPr>
                <w:rFonts w:eastAsiaTheme="minorEastAsia"/>
                <w:b/>
                <w:bCs/>
                <w:noProof/>
                <w:sz w:val="27"/>
                <w:szCs w:val="27"/>
                <w:lang w:eastAsia="en-ZA"/>
              </w:rPr>
              <w:t>Stikland</w:t>
            </w:r>
          </w:p>
          <w:p w:rsidR="00276284" w:rsidRDefault="00276284" w:rsidP="00F95958">
            <w:pPr>
              <w:spacing w:line="276" w:lineRule="auto"/>
              <w:rPr>
                <w:rFonts w:eastAsiaTheme="minorEastAsia"/>
                <w:b/>
                <w:bCs/>
                <w:noProof/>
                <w:lang w:eastAsia="en-ZA"/>
              </w:rPr>
            </w:pPr>
            <w:r>
              <w:rPr>
                <w:rFonts w:eastAsiaTheme="minorEastAsia"/>
                <w:b/>
                <w:bCs/>
                <w:noProof/>
                <w:lang w:eastAsia="en-ZA"/>
              </w:rPr>
              <w:t>                   </w:t>
            </w:r>
            <w:r w:rsidR="00E00572">
              <w:rPr>
                <w:rFonts w:eastAsiaTheme="minorEastAsia"/>
                <w:b/>
                <w:bCs/>
                <w:noProof/>
                <w:lang w:eastAsia="en-ZA"/>
              </w:rPr>
              <w:t xml:space="preserve">              </w:t>
            </w:r>
            <w:r>
              <w:rPr>
                <w:rFonts w:eastAsiaTheme="minorEastAsia"/>
                <w:b/>
                <w:bCs/>
                <w:noProof/>
                <w:lang w:eastAsia="en-ZA"/>
              </w:rPr>
              <w:t xml:space="preserve">     Tel : 021-949 2800 </w:t>
            </w:r>
          </w:p>
          <w:p w:rsidR="00276284" w:rsidRDefault="00276284" w:rsidP="00F95958">
            <w:pPr>
              <w:spacing w:line="276" w:lineRule="auto"/>
              <w:rPr>
                <w:rFonts w:eastAsiaTheme="minorEastAsia"/>
                <w:noProof/>
                <w:lang w:val="en-GB" w:eastAsia="en-ZA"/>
              </w:rPr>
            </w:pPr>
            <w:r>
              <w:rPr>
                <w:rFonts w:eastAsiaTheme="minorEastAsia"/>
                <w:b/>
                <w:bCs/>
                <w:noProof/>
                <w:lang w:eastAsia="en-ZA"/>
              </w:rPr>
              <w:t xml:space="preserve">                                </w:t>
            </w:r>
            <w:hyperlink r:id="rId7" w:history="1">
              <w:r>
                <w:rPr>
                  <w:rStyle w:val="Hyperlink"/>
                  <w:rFonts w:eastAsiaTheme="minorEastAsia"/>
                  <w:b/>
                  <w:bCs/>
                  <w:noProof/>
                  <w:color w:val="0000FF"/>
                  <w:lang w:eastAsia="en-ZA"/>
                </w:rPr>
                <w:t>www.trianglefarmcid.co.za</w:t>
              </w:r>
            </w:hyperlink>
          </w:p>
        </w:tc>
        <w:tc>
          <w:tcPr>
            <w:tcW w:w="2794"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276284" w:rsidRDefault="00276284" w:rsidP="00F95958">
            <w:pPr>
              <w:spacing w:before="100" w:beforeAutospacing="1" w:after="100" w:afterAutospacing="1" w:line="276" w:lineRule="auto"/>
              <w:rPr>
                <w:rFonts w:eastAsiaTheme="minorEastAsia"/>
                <w:b/>
                <w:bCs/>
                <w:noProof/>
                <w:sz w:val="48"/>
                <w:szCs w:val="48"/>
                <w:lang w:val="en-GB" w:eastAsia="en-ZA"/>
              </w:rPr>
            </w:pPr>
            <w:r>
              <w:rPr>
                <w:rFonts w:eastAsiaTheme="minorEastAsia"/>
                <w:b/>
                <w:noProof/>
                <w:sz w:val="48"/>
                <w:szCs w:val="48"/>
                <w:lang w:val="en-ZA" w:eastAsia="en-ZA"/>
              </w:rPr>
              <w:drawing>
                <wp:inline distT="0" distB="0" distL="0" distR="0" wp14:anchorId="01E0F766" wp14:editId="2E7FC684">
                  <wp:extent cx="1771650" cy="1250950"/>
                  <wp:effectExtent l="0" t="0" r="0" b="6350"/>
                  <wp:docPr id="1" name="Picture 1" descr="TF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Flogo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1650" cy="1250950"/>
                          </a:xfrm>
                          <a:prstGeom prst="rect">
                            <a:avLst/>
                          </a:prstGeom>
                          <a:noFill/>
                          <a:ln>
                            <a:noFill/>
                          </a:ln>
                        </pic:spPr>
                      </pic:pic>
                    </a:graphicData>
                  </a:graphic>
                </wp:inline>
              </w:drawing>
            </w:r>
          </w:p>
        </w:tc>
      </w:tr>
    </w:tbl>
    <w:p w:rsidR="0099525A" w:rsidRDefault="0099525A" w:rsidP="00BA1D46">
      <w:pPr>
        <w:rPr>
          <w:sz w:val="28"/>
          <w:szCs w:val="28"/>
        </w:rPr>
      </w:pPr>
    </w:p>
    <w:p w:rsidR="00276284" w:rsidRDefault="00276284" w:rsidP="00276284">
      <w:pPr>
        <w:jc w:val="center"/>
        <w:rPr>
          <w:sz w:val="28"/>
          <w:szCs w:val="28"/>
          <w:u w:val="single"/>
        </w:rPr>
      </w:pPr>
      <w:r w:rsidRPr="00276284">
        <w:rPr>
          <w:sz w:val="28"/>
          <w:szCs w:val="28"/>
          <w:u w:val="single"/>
        </w:rPr>
        <w:t>MANAGER / CHAIRMAN’S REPORT:  201</w:t>
      </w:r>
      <w:r w:rsidR="000F733C">
        <w:rPr>
          <w:sz w:val="28"/>
          <w:szCs w:val="28"/>
          <w:u w:val="single"/>
        </w:rPr>
        <w:t>6</w:t>
      </w:r>
      <w:r w:rsidRPr="00276284">
        <w:rPr>
          <w:sz w:val="28"/>
          <w:szCs w:val="28"/>
          <w:u w:val="single"/>
        </w:rPr>
        <w:t>/</w:t>
      </w:r>
      <w:r w:rsidR="000F733C">
        <w:rPr>
          <w:sz w:val="28"/>
          <w:szCs w:val="28"/>
          <w:u w:val="single"/>
        </w:rPr>
        <w:t>2017</w:t>
      </w:r>
    </w:p>
    <w:p w:rsidR="00EC6144" w:rsidRDefault="00EC6144" w:rsidP="00276284">
      <w:pPr>
        <w:jc w:val="center"/>
        <w:rPr>
          <w:sz w:val="28"/>
          <w:szCs w:val="28"/>
          <w:u w:val="single"/>
        </w:rPr>
      </w:pPr>
    </w:p>
    <w:p w:rsidR="00276284" w:rsidRDefault="00276284" w:rsidP="00276284">
      <w:pPr>
        <w:rPr>
          <w:sz w:val="28"/>
          <w:szCs w:val="28"/>
          <w:u w:val="single"/>
        </w:rPr>
      </w:pPr>
    </w:p>
    <w:p w:rsidR="00276284" w:rsidRDefault="00276284" w:rsidP="00276284">
      <w:pPr>
        <w:pStyle w:val="ListParagraph"/>
        <w:numPr>
          <w:ilvl w:val="0"/>
          <w:numId w:val="20"/>
        </w:numPr>
        <w:rPr>
          <w:b/>
          <w:sz w:val="28"/>
          <w:szCs w:val="28"/>
          <w:u w:val="single"/>
        </w:rPr>
      </w:pPr>
      <w:r w:rsidRPr="00276284">
        <w:rPr>
          <w:b/>
          <w:sz w:val="28"/>
          <w:szCs w:val="28"/>
          <w:u w:val="single"/>
        </w:rPr>
        <w:t>INTRODUCTION</w:t>
      </w:r>
    </w:p>
    <w:p w:rsidR="00276284" w:rsidRDefault="00276284" w:rsidP="00276284">
      <w:pPr>
        <w:rPr>
          <w:b/>
          <w:sz w:val="28"/>
          <w:szCs w:val="28"/>
          <w:u w:val="single"/>
        </w:rPr>
      </w:pPr>
    </w:p>
    <w:p w:rsidR="00276284" w:rsidRDefault="00276284" w:rsidP="00276284">
      <w:pPr>
        <w:ind w:left="720"/>
      </w:pPr>
      <w:r>
        <w:t>The Triangle Industrial City Improvement District (CID) / Special Rating area (SRA)</w:t>
      </w:r>
    </w:p>
    <w:p w:rsidR="00276284" w:rsidRDefault="00276284" w:rsidP="00276284">
      <w:pPr>
        <w:ind w:left="720"/>
      </w:pPr>
      <w:r>
        <w:t>continuously strives towards building confidence in the area as a safe, attractive and clean environment in which to conduct business with special attention paid to core responsibilities that encourages investment in the area, halt degeneration and promote economic growth/sustainable development.</w:t>
      </w:r>
    </w:p>
    <w:p w:rsidR="00276284" w:rsidRDefault="00276284" w:rsidP="00276284">
      <w:pPr>
        <w:ind w:left="720"/>
      </w:pPr>
    </w:p>
    <w:p w:rsidR="00276284" w:rsidRDefault="00276284" w:rsidP="00276284">
      <w:pPr>
        <w:ind w:left="720"/>
      </w:pPr>
      <w:r>
        <w:t>The CID provides services that are consistent with the City’s Integrated Development Plan (“IDP”) by providing top-up services to the City of Cape Town.</w:t>
      </w:r>
    </w:p>
    <w:p w:rsidR="00276284" w:rsidRDefault="00276284" w:rsidP="00276284">
      <w:pPr>
        <w:ind w:left="720"/>
      </w:pPr>
    </w:p>
    <w:p w:rsidR="00276284" w:rsidRDefault="00276284" w:rsidP="00276284">
      <w:pPr>
        <w:ind w:left="720"/>
      </w:pPr>
      <w:r>
        <w:t>During the period 1 April 2009 to June 201</w:t>
      </w:r>
      <w:r w:rsidR="007504D9">
        <w:t>7</w:t>
      </w:r>
      <w:r>
        <w:t>:-</w:t>
      </w:r>
    </w:p>
    <w:p w:rsidR="00EC6144" w:rsidRDefault="00EC6144" w:rsidP="00276284">
      <w:pPr>
        <w:ind w:left="720"/>
      </w:pPr>
    </w:p>
    <w:p w:rsidR="00EC6144" w:rsidRDefault="007504D9" w:rsidP="00EC6144">
      <w:pPr>
        <w:pStyle w:val="ListParagraph"/>
        <w:numPr>
          <w:ilvl w:val="0"/>
          <w:numId w:val="21"/>
        </w:numPr>
      </w:pPr>
      <w:r>
        <w:t>11 812</w:t>
      </w:r>
      <w:r w:rsidR="00B86EDF">
        <w:t xml:space="preserve"> </w:t>
      </w:r>
      <w:r w:rsidR="00EC6144">
        <w:t>black bags of litter were removed by the CID’s cleansing service</w:t>
      </w:r>
    </w:p>
    <w:p w:rsidR="00EC6144" w:rsidRDefault="007504D9" w:rsidP="00EC6144">
      <w:pPr>
        <w:pStyle w:val="ListParagraph"/>
        <w:numPr>
          <w:ilvl w:val="0"/>
          <w:numId w:val="21"/>
        </w:numPr>
      </w:pPr>
      <w:r>
        <w:t>738 606</w:t>
      </w:r>
      <w:r w:rsidR="00EC6144">
        <w:t>km w</w:t>
      </w:r>
      <w:r>
        <w:t>ere</w:t>
      </w:r>
      <w:r w:rsidR="00EC6144">
        <w:t xml:space="preserve"> travelled in patrols by the CID’s Security provider in the industrial area</w:t>
      </w:r>
    </w:p>
    <w:p w:rsidR="00EC6144" w:rsidRDefault="00EC6144" w:rsidP="00EC6144"/>
    <w:p w:rsidR="00EC6144" w:rsidRDefault="00EC6144" w:rsidP="00EC6144">
      <w:r>
        <w:t xml:space="preserve">            The following w</w:t>
      </w:r>
      <w:r w:rsidR="007504D9">
        <w:t>ere</w:t>
      </w:r>
      <w:r>
        <w:t xml:space="preserve"> reported by the CID to the City of Cape Town:- </w:t>
      </w:r>
    </w:p>
    <w:p w:rsidR="00EC6144" w:rsidRDefault="00EC6144" w:rsidP="00EC6144"/>
    <w:p w:rsidR="00EC6144" w:rsidRDefault="007504D9" w:rsidP="00EC6144">
      <w:pPr>
        <w:pStyle w:val="ListParagraph"/>
        <w:numPr>
          <w:ilvl w:val="0"/>
          <w:numId w:val="21"/>
        </w:numPr>
      </w:pPr>
      <w:r>
        <w:t>633</w:t>
      </w:r>
      <w:r w:rsidR="00EC6144">
        <w:t xml:space="preserve"> Faulty street lights / damaged lamp poles </w:t>
      </w:r>
    </w:p>
    <w:p w:rsidR="00EC6144" w:rsidRDefault="007504D9" w:rsidP="00EC6144">
      <w:pPr>
        <w:pStyle w:val="ListParagraph"/>
        <w:numPr>
          <w:ilvl w:val="0"/>
          <w:numId w:val="21"/>
        </w:numPr>
      </w:pPr>
      <w:r>
        <w:t>182</w:t>
      </w:r>
      <w:r w:rsidR="00EC6144">
        <w:t xml:space="preserve"> Burst pipes / blocked drains </w:t>
      </w:r>
    </w:p>
    <w:p w:rsidR="007504D9" w:rsidRDefault="007504D9" w:rsidP="00B77062">
      <w:pPr>
        <w:pStyle w:val="ListParagraph"/>
        <w:numPr>
          <w:ilvl w:val="0"/>
          <w:numId w:val="21"/>
        </w:numPr>
      </w:pPr>
      <w:r>
        <w:t>252</w:t>
      </w:r>
      <w:r w:rsidR="00EC6144">
        <w:t xml:space="preserve"> Potholes</w:t>
      </w:r>
    </w:p>
    <w:p w:rsidR="007504D9" w:rsidRDefault="007504D9" w:rsidP="007504D9"/>
    <w:p w:rsidR="00EC6144" w:rsidRDefault="00EC6144" w:rsidP="00EC6144"/>
    <w:p w:rsidR="00EC6144" w:rsidRDefault="00EC6144" w:rsidP="00EC6144">
      <w:pPr>
        <w:pStyle w:val="ListParagraph"/>
        <w:numPr>
          <w:ilvl w:val="0"/>
          <w:numId w:val="20"/>
        </w:numPr>
        <w:rPr>
          <w:b/>
          <w:sz w:val="28"/>
          <w:szCs w:val="28"/>
          <w:u w:val="single"/>
        </w:rPr>
      </w:pPr>
      <w:r w:rsidRPr="00EC6144">
        <w:rPr>
          <w:b/>
          <w:sz w:val="28"/>
          <w:szCs w:val="28"/>
          <w:u w:val="single"/>
        </w:rPr>
        <w:t>MISSION / VISION STATEMENT</w:t>
      </w:r>
    </w:p>
    <w:p w:rsidR="00EC6144" w:rsidRDefault="00EC6144" w:rsidP="00EC6144">
      <w:pPr>
        <w:rPr>
          <w:b/>
          <w:sz w:val="28"/>
          <w:szCs w:val="28"/>
          <w:u w:val="single"/>
        </w:rPr>
      </w:pPr>
    </w:p>
    <w:p w:rsidR="00EC6144" w:rsidRDefault="00EC6144" w:rsidP="00EC6144">
      <w:pPr>
        <w:ind w:left="720"/>
      </w:pPr>
      <w:r>
        <w:t>The CID has the following mission / vision statements:-</w:t>
      </w:r>
    </w:p>
    <w:p w:rsidR="00EC6144" w:rsidRDefault="00EC6144" w:rsidP="00EC6144">
      <w:pPr>
        <w:ind w:left="720"/>
      </w:pPr>
    </w:p>
    <w:p w:rsidR="00646A9C" w:rsidRDefault="00EC6144" w:rsidP="00EC6144">
      <w:pPr>
        <w:ind w:left="720"/>
        <w:rPr>
          <w:u w:val="single"/>
        </w:rPr>
      </w:pPr>
      <w:r w:rsidRPr="00EC6144">
        <w:rPr>
          <w:u w:val="single"/>
        </w:rPr>
        <w:t>MISSION STATEMENT</w:t>
      </w:r>
    </w:p>
    <w:p w:rsidR="00337001" w:rsidRDefault="00646A9C" w:rsidP="00EC6144">
      <w:pPr>
        <w:ind w:left="720"/>
      </w:pPr>
      <w:r>
        <w:rPr>
          <w:u w:val="single"/>
        </w:rPr>
        <w:br/>
      </w:r>
      <w:r w:rsidR="00EC6144">
        <w:t>To decrease waste and grime and eliminate crime in the Triangle Industrial area through effective security patrols and additional cleansing services and co-ordinating a project aimed at waste minimization.</w:t>
      </w:r>
    </w:p>
    <w:p w:rsidR="00337001" w:rsidRDefault="00337001" w:rsidP="00EC6144">
      <w:pPr>
        <w:ind w:left="720"/>
      </w:pPr>
    </w:p>
    <w:p w:rsidR="003E2291" w:rsidRDefault="003E2291" w:rsidP="00EC6144">
      <w:pPr>
        <w:ind w:left="720"/>
      </w:pPr>
    </w:p>
    <w:p w:rsidR="00337001" w:rsidRDefault="00337001" w:rsidP="00EC6144">
      <w:pPr>
        <w:ind w:left="720"/>
        <w:rPr>
          <w:u w:val="single"/>
        </w:rPr>
      </w:pPr>
      <w:r w:rsidRPr="00337001">
        <w:rPr>
          <w:u w:val="single"/>
        </w:rPr>
        <w:t>VISION STATEMENT</w:t>
      </w:r>
    </w:p>
    <w:p w:rsidR="00337001" w:rsidRPr="00337001" w:rsidRDefault="00337001" w:rsidP="00EC6144">
      <w:pPr>
        <w:ind w:left="720"/>
        <w:rPr>
          <w:u w:val="single"/>
        </w:rPr>
      </w:pPr>
    </w:p>
    <w:p w:rsidR="00276284" w:rsidRDefault="00337001" w:rsidP="00276284">
      <w:pPr>
        <w:ind w:left="720"/>
      </w:pPr>
      <w:r>
        <w:t>Shall strive to develop and market a safe, secure, clean and attractive environment in which to conduct business.</w:t>
      </w:r>
    </w:p>
    <w:p w:rsidR="00337001" w:rsidRDefault="00337001" w:rsidP="00337001"/>
    <w:p w:rsidR="00337001" w:rsidRPr="00337001" w:rsidRDefault="00337001" w:rsidP="00337001">
      <w:pPr>
        <w:pStyle w:val="ListParagraph"/>
        <w:numPr>
          <w:ilvl w:val="0"/>
          <w:numId w:val="20"/>
        </w:numPr>
        <w:rPr>
          <w:b/>
          <w:sz w:val="28"/>
          <w:szCs w:val="28"/>
          <w:u w:val="single"/>
        </w:rPr>
      </w:pPr>
      <w:r w:rsidRPr="00337001">
        <w:rPr>
          <w:b/>
          <w:sz w:val="28"/>
          <w:szCs w:val="28"/>
          <w:u w:val="single"/>
        </w:rPr>
        <w:t>ACTIVITIES</w:t>
      </w:r>
    </w:p>
    <w:p w:rsidR="00276284" w:rsidRDefault="00276284" w:rsidP="00BA1D46">
      <w:pPr>
        <w:rPr>
          <w:sz w:val="28"/>
          <w:szCs w:val="28"/>
        </w:rPr>
      </w:pPr>
    </w:p>
    <w:p w:rsidR="00337001" w:rsidRDefault="00337001" w:rsidP="00337001">
      <w:pPr>
        <w:ind w:left="720"/>
      </w:pPr>
      <w:r>
        <w:t xml:space="preserve">The CID is managed by a Board of </w:t>
      </w:r>
      <w:r w:rsidR="00B86EDF">
        <w:t xml:space="preserve">six </w:t>
      </w:r>
      <w:r>
        <w:t>Directors elected by its members.  Services provided focused on safety and security, cleansing initiatives, urban management initiatives, social intervention and marketing.</w:t>
      </w:r>
    </w:p>
    <w:p w:rsidR="00337001" w:rsidRDefault="00337001" w:rsidP="00337001">
      <w:pPr>
        <w:ind w:left="720"/>
      </w:pPr>
    </w:p>
    <w:p w:rsidR="00337001" w:rsidRDefault="00337001" w:rsidP="00337001">
      <w:pPr>
        <w:ind w:left="720"/>
      </w:pPr>
      <w:r>
        <w:t>The Triangle Industrial CID was involved in the following:-</w:t>
      </w:r>
    </w:p>
    <w:p w:rsidR="009478A0" w:rsidRDefault="009478A0" w:rsidP="00337001">
      <w:pPr>
        <w:ind w:left="720"/>
      </w:pPr>
    </w:p>
    <w:p w:rsidR="00337001" w:rsidRDefault="00337001" w:rsidP="00337001">
      <w:pPr>
        <w:pStyle w:val="ListParagraph"/>
        <w:numPr>
          <w:ilvl w:val="0"/>
          <w:numId w:val="21"/>
        </w:numPr>
      </w:pPr>
      <w:r>
        <w:t xml:space="preserve">The CID was instrumental in </w:t>
      </w:r>
      <w:r w:rsidR="00843388">
        <w:t>the c</w:t>
      </w:r>
      <w:r>
        <w:t xml:space="preserve">o-ordination of Safety and Security meetings that </w:t>
      </w:r>
      <w:r w:rsidR="00843388">
        <w:t>were</w:t>
      </w:r>
      <w:r>
        <w:t xml:space="preserve"> attended by Management from GBS Security (CID’s Security service provider), SA Police, Traffic Services</w:t>
      </w:r>
      <w:r w:rsidR="00955DB8">
        <w:t>, Law Enforcement,</w:t>
      </w:r>
      <w:r>
        <w:t xml:space="preserve"> and various role players</w:t>
      </w:r>
      <w:r w:rsidR="00FC25D3">
        <w:t xml:space="preserve"> aimed at securing the CID business environment</w:t>
      </w:r>
      <w:r>
        <w:t>.  “Hot spot” areas</w:t>
      </w:r>
      <w:r w:rsidR="00843388">
        <w:t xml:space="preserve"> were</w:t>
      </w:r>
      <w:r>
        <w:t xml:space="preserve"> identified in order to address issues of concern.</w:t>
      </w:r>
    </w:p>
    <w:p w:rsidR="00840C18" w:rsidRDefault="00840C18" w:rsidP="00840C18">
      <w:pPr>
        <w:pStyle w:val="ListParagraph"/>
        <w:numPr>
          <w:ilvl w:val="0"/>
          <w:numId w:val="21"/>
        </w:numPr>
      </w:pPr>
      <w:r>
        <w:t xml:space="preserve">Provide an efficient Public Safety </w:t>
      </w:r>
      <w:r>
        <w:t xml:space="preserve">Security </w:t>
      </w:r>
      <w:r>
        <w:t>Service with 24 hour vehicle patrols in the CID area.</w:t>
      </w:r>
    </w:p>
    <w:p w:rsidR="00E7327A" w:rsidRDefault="00337001" w:rsidP="00337001">
      <w:pPr>
        <w:pStyle w:val="ListParagraph"/>
        <w:numPr>
          <w:ilvl w:val="0"/>
          <w:numId w:val="21"/>
        </w:numPr>
      </w:pPr>
      <w:r>
        <w:t xml:space="preserve">Regular interaction / blitz operations </w:t>
      </w:r>
      <w:r w:rsidR="00E7327A">
        <w:t>were</w:t>
      </w:r>
      <w:r>
        <w:t xml:space="preserve"> held</w:t>
      </w:r>
      <w:r w:rsidR="00E7327A">
        <w:t xml:space="preserve"> incorporating SA Police Service, Traffic Services, and various sections of Specialized services i.e. Metal Theft Unit (MTU), Anti-Land Invasion, including members from various security companies.  All role players </w:t>
      </w:r>
      <w:r w:rsidR="00843388">
        <w:t>were</w:t>
      </w:r>
      <w:r w:rsidR="00E7327A">
        <w:t xml:space="preserve"> thanked for their dedication and valuable input.</w:t>
      </w:r>
    </w:p>
    <w:p w:rsidR="00A70B82" w:rsidRDefault="00A70B82" w:rsidP="00A70B82"/>
    <w:p w:rsidR="007504D9" w:rsidRDefault="005F2A53" w:rsidP="00A70B82">
      <w:r>
        <w:t xml:space="preserve">                                       </w:t>
      </w:r>
      <w:r w:rsidR="007504D9">
        <w:t xml:space="preserve">     </w:t>
      </w:r>
      <w:r>
        <w:t xml:space="preserve">   </w:t>
      </w:r>
      <w:r w:rsidRPr="005F2A53">
        <w:rPr>
          <w:noProof/>
          <w:lang w:val="en-ZA" w:eastAsia="en-ZA"/>
        </w:rPr>
        <w:drawing>
          <wp:inline distT="0" distB="0" distL="0" distR="0">
            <wp:extent cx="2590800" cy="1492250"/>
            <wp:effectExtent l="0" t="0" r="0" b="0"/>
            <wp:docPr id="26" name="Picture 26" descr="C:\Users\Lynette\Desktop\SAPS\Photo operation Sept 20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ynette\Desktop\SAPS\Photo operation Sept 2016.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2479" cy="1522016"/>
                    </a:xfrm>
                    <a:prstGeom prst="rect">
                      <a:avLst/>
                    </a:prstGeom>
                    <a:noFill/>
                    <a:ln>
                      <a:noFill/>
                    </a:ln>
                  </pic:spPr>
                </pic:pic>
              </a:graphicData>
            </a:graphic>
          </wp:inline>
        </w:drawing>
      </w:r>
      <w:r>
        <w:t xml:space="preserve">    </w:t>
      </w:r>
    </w:p>
    <w:p w:rsidR="00A70B82" w:rsidRDefault="005F2A53" w:rsidP="00A70B82">
      <w:r>
        <w:t xml:space="preserve">  </w:t>
      </w:r>
    </w:p>
    <w:p w:rsidR="00FC25D3" w:rsidRDefault="00FC25D3" w:rsidP="00337001">
      <w:pPr>
        <w:pStyle w:val="ListParagraph"/>
        <w:numPr>
          <w:ilvl w:val="0"/>
          <w:numId w:val="21"/>
        </w:numPr>
      </w:pPr>
      <w:r>
        <w:t xml:space="preserve">Due to the increase of robberies on the public open space the mobile trailer donated by DOCS </w:t>
      </w:r>
      <w:r w:rsidR="00874A83">
        <w:t>were used effectively and deployed daily in Uranium Street leading to the public open space</w:t>
      </w:r>
      <w:r w:rsidR="001513BC">
        <w:t xml:space="preserve"> together with a </w:t>
      </w:r>
      <w:r w:rsidR="00840C18">
        <w:t>Public Safety</w:t>
      </w:r>
      <w:r w:rsidR="001513BC">
        <w:t xml:space="preserve"> officer.  </w:t>
      </w:r>
    </w:p>
    <w:p w:rsidR="007504D9" w:rsidRDefault="007504D9" w:rsidP="007504D9">
      <w:pPr>
        <w:ind w:left="720"/>
      </w:pPr>
    </w:p>
    <w:p w:rsidR="001513BC" w:rsidRDefault="00933A0F" w:rsidP="00874A83">
      <w:r>
        <w:t xml:space="preserve">                               </w:t>
      </w:r>
      <w:r w:rsidR="00F12218">
        <w:t xml:space="preserve">            </w:t>
      </w:r>
      <w:r>
        <w:t xml:space="preserve">    </w:t>
      </w:r>
      <w:r>
        <w:rPr>
          <w:noProof/>
          <w:lang w:val="en-ZA" w:eastAsia="en-ZA"/>
        </w:rPr>
        <w:drawing>
          <wp:inline distT="0" distB="0" distL="0" distR="0" wp14:anchorId="5BC12DBE">
            <wp:extent cx="2673350" cy="1587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3350" cy="1587500"/>
                    </a:xfrm>
                    <a:prstGeom prst="rect">
                      <a:avLst/>
                    </a:prstGeom>
                    <a:noFill/>
                  </pic:spPr>
                </pic:pic>
              </a:graphicData>
            </a:graphic>
          </wp:inline>
        </w:drawing>
      </w:r>
      <w:r>
        <w:t xml:space="preserve">         </w:t>
      </w:r>
    </w:p>
    <w:p w:rsidR="001513BC" w:rsidRDefault="001513BC" w:rsidP="00874A83"/>
    <w:p w:rsidR="001513BC" w:rsidRDefault="001513BC" w:rsidP="001513BC">
      <w:pPr>
        <w:pStyle w:val="ListParagraph"/>
        <w:numPr>
          <w:ilvl w:val="0"/>
          <w:numId w:val="21"/>
        </w:numPr>
      </w:pPr>
      <w:r>
        <w:t xml:space="preserve">The CID monitors vacant land belonging to the City of Cape Town and on the </w:t>
      </w:r>
      <w:r w:rsidR="00840C18">
        <w:t>Railway</w:t>
      </w:r>
      <w:r>
        <w:t xml:space="preserve"> reserve reporting any informal structures to the City’s Anti-Land Invasion Unit who promptly attends to this.</w:t>
      </w:r>
    </w:p>
    <w:p w:rsidR="001513BC" w:rsidRDefault="001513BC" w:rsidP="001513BC">
      <w:r w:rsidRPr="00FF0569">
        <w:rPr>
          <w:noProof/>
          <w:lang w:val="en-ZA" w:eastAsia="en-ZA"/>
        </w:rPr>
        <w:drawing>
          <wp:anchor distT="0" distB="0" distL="114300" distR="114300" simplePos="0" relativeHeight="251663360" behindDoc="0" locked="0" layoutInCell="1" allowOverlap="1" wp14:anchorId="4BDC74CC" wp14:editId="63798E26">
            <wp:simplePos x="0" y="0"/>
            <wp:positionH relativeFrom="column">
              <wp:posOffset>3130550</wp:posOffset>
            </wp:positionH>
            <wp:positionV relativeFrom="paragraph">
              <wp:posOffset>134620</wp:posOffset>
            </wp:positionV>
            <wp:extent cx="1924050" cy="1663700"/>
            <wp:effectExtent l="0" t="0" r="0" b="0"/>
            <wp:wrapThrough wrapText="bothSides">
              <wp:wrapPolygon edited="0">
                <wp:start x="0" y="0"/>
                <wp:lineTo x="0" y="21270"/>
                <wp:lineTo x="21386" y="21270"/>
                <wp:lineTo x="21386" y="0"/>
                <wp:lineTo x="0" y="0"/>
              </wp:wrapPolygon>
            </wp:wrapThrough>
            <wp:docPr id="10" name="Picture 10" descr="C:\Users\Lynette\Desktop\IMG_0041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ynette\Desktop\IMG_0041 (Smal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24050" cy="1663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C5B76">
        <w:rPr>
          <w:noProof/>
          <w:lang w:val="en-ZA" w:eastAsia="en-ZA"/>
        </w:rPr>
        <w:drawing>
          <wp:anchor distT="0" distB="0" distL="114300" distR="114300" simplePos="0" relativeHeight="251662336" behindDoc="1" locked="0" layoutInCell="1" allowOverlap="1" wp14:anchorId="494F320E" wp14:editId="7E400C4A">
            <wp:simplePos x="0" y="0"/>
            <wp:positionH relativeFrom="column">
              <wp:posOffset>749300</wp:posOffset>
            </wp:positionH>
            <wp:positionV relativeFrom="paragraph">
              <wp:posOffset>121920</wp:posOffset>
            </wp:positionV>
            <wp:extent cx="2070100" cy="1695450"/>
            <wp:effectExtent l="0" t="0" r="6350" b="0"/>
            <wp:wrapTight wrapText="bothSides">
              <wp:wrapPolygon edited="0">
                <wp:start x="0" y="0"/>
                <wp:lineTo x="0" y="21357"/>
                <wp:lineTo x="21467" y="21357"/>
                <wp:lineTo x="21467" y="0"/>
                <wp:lineTo x="0" y="0"/>
              </wp:wrapPolygon>
            </wp:wrapTight>
            <wp:docPr id="11" name="Picture 11" descr="C:\Users\Lynette\Desktop\IMG_0039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ynette\Desktop\IMG_0039 (Smal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70100" cy="1695450"/>
                    </a:xfrm>
                    <a:prstGeom prst="rect">
                      <a:avLst/>
                    </a:prstGeom>
                    <a:noFill/>
                    <a:ln>
                      <a:noFill/>
                    </a:ln>
                  </pic:spPr>
                </pic:pic>
              </a:graphicData>
            </a:graphic>
            <wp14:sizeRelH relativeFrom="margin">
              <wp14:pctWidth>0</wp14:pctWidth>
            </wp14:sizeRelH>
          </wp:anchor>
        </w:drawing>
      </w:r>
    </w:p>
    <w:p w:rsidR="001513BC" w:rsidRDefault="001513BC" w:rsidP="001513BC">
      <w:r>
        <w:t xml:space="preserve">                                         </w:t>
      </w:r>
    </w:p>
    <w:p w:rsidR="001513BC" w:rsidRDefault="001513BC" w:rsidP="001513BC">
      <w:r>
        <w:t xml:space="preserve">                                                                         </w:t>
      </w:r>
    </w:p>
    <w:p w:rsidR="001513BC" w:rsidRDefault="001513BC" w:rsidP="001513BC"/>
    <w:p w:rsidR="001513BC" w:rsidRDefault="001513BC" w:rsidP="001513BC"/>
    <w:p w:rsidR="001513BC" w:rsidRDefault="001513BC" w:rsidP="001513BC"/>
    <w:p w:rsidR="001513BC" w:rsidRDefault="001513BC" w:rsidP="00874A83"/>
    <w:p w:rsidR="001513BC" w:rsidRDefault="001513BC" w:rsidP="00874A83"/>
    <w:p w:rsidR="001513BC" w:rsidRDefault="001513BC" w:rsidP="00874A83"/>
    <w:p w:rsidR="001513BC" w:rsidRDefault="001513BC" w:rsidP="00874A83"/>
    <w:p w:rsidR="00874A83" w:rsidRDefault="00933A0F" w:rsidP="00874A83">
      <w:r>
        <w:t xml:space="preserve">           </w:t>
      </w:r>
      <w:r w:rsidR="0081277F">
        <w:t xml:space="preserve">                             </w:t>
      </w:r>
    </w:p>
    <w:p w:rsidR="00874A83" w:rsidRDefault="00874A83" w:rsidP="00874A83"/>
    <w:p w:rsidR="00337001" w:rsidRDefault="00B86EDF" w:rsidP="00337001">
      <w:pPr>
        <w:pStyle w:val="ListParagraph"/>
        <w:numPr>
          <w:ilvl w:val="0"/>
          <w:numId w:val="21"/>
        </w:numPr>
      </w:pPr>
      <w:r>
        <w:t xml:space="preserve">Distribution of a weekly public safety update </w:t>
      </w:r>
      <w:r w:rsidR="00F12218">
        <w:t>and newsletters pertaining to activities occurring in the SRA area.</w:t>
      </w:r>
      <w:r w:rsidR="00E7327A">
        <w:t xml:space="preserve"> </w:t>
      </w:r>
      <w:r w:rsidR="00337001">
        <w:t xml:space="preserve"> </w:t>
      </w:r>
    </w:p>
    <w:p w:rsidR="001D3E46" w:rsidRDefault="006237EA" w:rsidP="00337001">
      <w:pPr>
        <w:pStyle w:val="ListParagraph"/>
        <w:numPr>
          <w:ilvl w:val="0"/>
          <w:numId w:val="21"/>
        </w:numPr>
      </w:pPr>
      <w:r>
        <w:t xml:space="preserve">Regular updating of the CID’s </w:t>
      </w:r>
      <w:r w:rsidR="00E40C85">
        <w:t xml:space="preserve">website </w:t>
      </w:r>
      <w:r w:rsidR="003E7ED1">
        <w:t xml:space="preserve">at </w:t>
      </w:r>
      <w:hyperlink r:id="rId12" w:history="1">
        <w:r w:rsidR="003E7ED1" w:rsidRPr="00855847">
          <w:rPr>
            <w:rStyle w:val="Hyperlink"/>
          </w:rPr>
          <w:t>www.trianglefarmcid.co.za</w:t>
        </w:r>
      </w:hyperlink>
      <w:r w:rsidR="003E7ED1">
        <w:t xml:space="preserve"> </w:t>
      </w:r>
      <w:r>
        <w:t xml:space="preserve">incorporating a Home page, Projects, Awareness, Newsletters, and a Business directory of all the companies </w:t>
      </w:r>
      <w:r w:rsidR="003E7ED1">
        <w:t>within the SRA.</w:t>
      </w:r>
    </w:p>
    <w:p w:rsidR="00742445" w:rsidRDefault="00742445" w:rsidP="00337001">
      <w:pPr>
        <w:pStyle w:val="ListParagraph"/>
        <w:numPr>
          <w:ilvl w:val="0"/>
          <w:numId w:val="21"/>
        </w:numPr>
      </w:pPr>
      <w:r>
        <w:t>Recycling project to assist and uplift a neighboring school with the assistance of the business associates in the area.  With the funds generated from this project, 54 fluorescent lights and four chairs were purchased for the school</w:t>
      </w:r>
      <w:r w:rsidR="00840C18">
        <w:t>.</w:t>
      </w:r>
      <w:r>
        <w:t xml:space="preserve">  This project will also reduce waste to our overloaded landfill sites.  </w:t>
      </w:r>
    </w:p>
    <w:p w:rsidR="00880EDD" w:rsidRDefault="008C65EB" w:rsidP="00AE6B52">
      <w:pPr>
        <w:pStyle w:val="ListParagraph"/>
        <w:numPr>
          <w:ilvl w:val="0"/>
          <w:numId w:val="21"/>
        </w:numPr>
      </w:pPr>
      <w:r>
        <w:t xml:space="preserve">Surveys </w:t>
      </w:r>
      <w:r w:rsidR="00843388">
        <w:t>were</w:t>
      </w:r>
      <w:r>
        <w:t xml:space="preserve"> conducted on a regular basis with reports submitted to the City of Cape Town regarding defective </w:t>
      </w:r>
      <w:r w:rsidR="00A6667B">
        <w:t>street lights, missing drain covers, cleaning/unblocking of drains, maintenance of road surfaces, placing and emptying of litter bins, road markings, road signs, trimming of trees, etc.</w:t>
      </w:r>
      <w:r w:rsidR="008B4AC5">
        <w:t xml:space="preserve">                  </w:t>
      </w:r>
    </w:p>
    <w:p w:rsidR="003E7ED1" w:rsidRDefault="003E7ED1" w:rsidP="00337001">
      <w:pPr>
        <w:pStyle w:val="ListParagraph"/>
        <w:numPr>
          <w:ilvl w:val="0"/>
          <w:numId w:val="21"/>
        </w:numPr>
      </w:pPr>
      <w:r>
        <w:t xml:space="preserve">The CID identifies the root causes of grime by conducting necessary surveys and identifying environmental design contributing to grime.  A cleansing service is co- ordinated where two cleaners provide a daily “top-up” service to Council, including a garden service that cuts the grass monthly on the public open space and </w:t>
      </w:r>
      <w:r w:rsidR="00A121B8">
        <w:t>bet</w:t>
      </w:r>
      <w:r>
        <w:t>ween businesses within the SRA.</w:t>
      </w:r>
    </w:p>
    <w:p w:rsidR="0055275F" w:rsidRDefault="0055275F" w:rsidP="0055275F"/>
    <w:p w:rsidR="0055275F" w:rsidRDefault="009303CD" w:rsidP="0055275F">
      <w:r>
        <w:t xml:space="preserve">                   </w:t>
      </w:r>
      <w:r>
        <w:rPr>
          <w:noProof/>
          <w:lang w:val="en-ZA" w:eastAsia="en-ZA"/>
        </w:rPr>
        <w:drawing>
          <wp:inline distT="0" distB="0" distL="0" distR="0" wp14:anchorId="7BD9A0C5" wp14:editId="46A34FBE">
            <wp:extent cx="2127250" cy="1663700"/>
            <wp:effectExtent l="0" t="0" r="6350" b="0"/>
            <wp:docPr id="33" name="Picture 33" descr="http://www.trianglefarmcid.co.za/images/projects/old/2-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rianglefarmcid.co.za/images/projects/old/2-Smal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27250" cy="1663700"/>
                    </a:xfrm>
                    <a:prstGeom prst="rect">
                      <a:avLst/>
                    </a:prstGeom>
                    <a:noFill/>
                    <a:ln>
                      <a:noFill/>
                    </a:ln>
                  </pic:spPr>
                </pic:pic>
              </a:graphicData>
            </a:graphic>
          </wp:inline>
        </w:drawing>
      </w:r>
      <w:r w:rsidR="00B86CFB">
        <w:t xml:space="preserve">          </w:t>
      </w:r>
      <w:r w:rsidR="00B86CFB" w:rsidRPr="00B86CFB">
        <w:rPr>
          <w:noProof/>
          <w:lang w:val="en-ZA" w:eastAsia="en-ZA"/>
        </w:rPr>
        <w:drawing>
          <wp:inline distT="0" distB="0" distL="0" distR="0">
            <wp:extent cx="1854200" cy="1682750"/>
            <wp:effectExtent l="0" t="0" r="0" b="0"/>
            <wp:docPr id="34" name="Picture 34" descr="http://www.trianglefarmcid.co.za/images/projects/old/DSC03983-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trianglefarmcid.co.za/images/projects/old/DSC03983-Small.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4200" cy="1682750"/>
                    </a:xfrm>
                    <a:prstGeom prst="rect">
                      <a:avLst/>
                    </a:prstGeom>
                    <a:noFill/>
                    <a:ln>
                      <a:noFill/>
                    </a:ln>
                  </pic:spPr>
                </pic:pic>
              </a:graphicData>
            </a:graphic>
          </wp:inline>
        </w:drawing>
      </w:r>
    </w:p>
    <w:p w:rsidR="0055275F" w:rsidRDefault="00B86CFB" w:rsidP="0055275F">
      <w:r>
        <w:t xml:space="preserve">                                </w:t>
      </w:r>
      <w:r>
        <w:rPr>
          <w:sz w:val="18"/>
          <w:szCs w:val="18"/>
        </w:rPr>
        <w:t xml:space="preserve">Garden service                                                                       Cleaners </w:t>
      </w:r>
    </w:p>
    <w:p w:rsidR="0055275F" w:rsidRDefault="0055275F" w:rsidP="0055275F"/>
    <w:p w:rsidR="00B86EDF" w:rsidRDefault="003E7ED1" w:rsidP="00095531">
      <w:pPr>
        <w:pStyle w:val="ListParagraph"/>
        <w:numPr>
          <w:ilvl w:val="0"/>
          <w:numId w:val="21"/>
        </w:numPr>
      </w:pPr>
      <w:r>
        <w:t>Property and business owners are encouraged to keep their premises and street frontages clean.  Competitions are held annually for neatest building, best garden and the most improved buildings.</w:t>
      </w:r>
    </w:p>
    <w:p w:rsidR="008332FA" w:rsidRDefault="008332FA" w:rsidP="008332FA"/>
    <w:p w:rsidR="008332FA" w:rsidRPr="008332FA" w:rsidRDefault="008332FA" w:rsidP="008332FA">
      <w:pPr>
        <w:ind w:left="360"/>
        <w:rPr>
          <w:b/>
          <w:sz w:val="28"/>
          <w:szCs w:val="28"/>
        </w:rPr>
      </w:pPr>
      <w:r w:rsidRPr="008332FA">
        <w:rPr>
          <w:b/>
          <w:sz w:val="28"/>
          <w:szCs w:val="28"/>
        </w:rPr>
        <w:t xml:space="preserve">   </w:t>
      </w:r>
      <w:r w:rsidR="003E2291">
        <w:rPr>
          <w:b/>
          <w:sz w:val="28"/>
          <w:szCs w:val="28"/>
        </w:rPr>
        <w:t xml:space="preserve">   4.  </w:t>
      </w:r>
      <w:r w:rsidRPr="008332FA">
        <w:rPr>
          <w:b/>
          <w:sz w:val="28"/>
          <w:szCs w:val="28"/>
          <w:u w:val="single"/>
        </w:rPr>
        <w:t>PROJECTS / ACHIEVEMENTS</w:t>
      </w:r>
      <w:r w:rsidRPr="008332FA">
        <w:rPr>
          <w:b/>
          <w:sz w:val="28"/>
          <w:szCs w:val="28"/>
        </w:rPr>
        <w:t xml:space="preserve">      </w:t>
      </w:r>
    </w:p>
    <w:p w:rsidR="0099525A" w:rsidRDefault="001D3E46" w:rsidP="00BA1D46">
      <w:pPr>
        <w:rPr>
          <w:sz w:val="28"/>
          <w:szCs w:val="28"/>
        </w:rPr>
      </w:pPr>
      <w:r>
        <w:rPr>
          <w:sz w:val="28"/>
          <w:szCs w:val="28"/>
        </w:rPr>
        <w:t xml:space="preserve">                </w:t>
      </w:r>
    </w:p>
    <w:p w:rsidR="004511FD" w:rsidRDefault="003E2291" w:rsidP="00BA1D46">
      <w:r>
        <w:rPr>
          <w:sz w:val="28"/>
          <w:szCs w:val="28"/>
        </w:rPr>
        <w:t xml:space="preserve">                </w:t>
      </w:r>
      <w:r>
        <w:t>The following projects were successfully completed by the CID:</w:t>
      </w:r>
    </w:p>
    <w:p w:rsidR="00FF2D68" w:rsidRDefault="00FF2D68" w:rsidP="00BA1D46"/>
    <w:p w:rsidR="00FF2D68" w:rsidRPr="00A7273C" w:rsidRDefault="00A7273C" w:rsidP="00FF2D68">
      <w:pPr>
        <w:pStyle w:val="ListParagraph"/>
        <w:numPr>
          <w:ilvl w:val="0"/>
          <w:numId w:val="21"/>
        </w:numPr>
      </w:pPr>
      <w:r>
        <w:rPr>
          <w:b/>
        </w:rPr>
        <w:t>Removal of graffiti</w:t>
      </w:r>
    </w:p>
    <w:p w:rsidR="00A7273C" w:rsidRDefault="00A7273C" w:rsidP="00A7273C">
      <w:r>
        <w:t xml:space="preserve">           </w:t>
      </w:r>
    </w:p>
    <w:p w:rsidR="00A7273C" w:rsidRDefault="00A7273C" w:rsidP="00A7273C">
      <w:r>
        <w:t xml:space="preserve">                  </w:t>
      </w:r>
      <w:r w:rsidR="00E214B6">
        <w:t>Graffiti</w:t>
      </w:r>
      <w:r>
        <w:t xml:space="preserve"> was noticed on the </w:t>
      </w:r>
      <w:r w:rsidR="00C442D2">
        <w:t>v</w:t>
      </w:r>
      <w:r>
        <w:t xml:space="preserve">ibracrete wall leading to the public open space and on a </w:t>
      </w:r>
      <w:r>
        <w:br/>
        <w:t xml:space="preserve">                  building in Neutron Street.  </w:t>
      </w:r>
    </w:p>
    <w:p w:rsidR="004511FD" w:rsidRDefault="004511FD" w:rsidP="00BA1D46"/>
    <w:p w:rsidR="004511FD" w:rsidRPr="00FF2D68" w:rsidRDefault="009C6C78" w:rsidP="00FF2D68">
      <w:r>
        <w:t xml:space="preserve">                  </w:t>
      </w:r>
      <w:r w:rsidRPr="009C6C78">
        <w:rPr>
          <w:noProof/>
          <w:lang w:val="en-ZA" w:eastAsia="en-ZA"/>
        </w:rPr>
        <w:drawing>
          <wp:inline distT="0" distB="0" distL="0" distR="0">
            <wp:extent cx="2400300" cy="1117600"/>
            <wp:effectExtent l="0" t="0" r="0" b="6350"/>
            <wp:docPr id="44" name="Picture 44" descr="C:\Users\Lynette\Desktop\Grafitti\IMG_0020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ynette\Desktop\Grafitti\IMG_0020 (Small).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00300" cy="1117600"/>
                    </a:xfrm>
                    <a:prstGeom prst="rect">
                      <a:avLst/>
                    </a:prstGeom>
                    <a:noFill/>
                    <a:ln>
                      <a:noFill/>
                    </a:ln>
                  </pic:spPr>
                </pic:pic>
              </a:graphicData>
            </a:graphic>
          </wp:inline>
        </w:drawing>
      </w:r>
      <w:r w:rsidR="00493E3F">
        <w:t xml:space="preserve">      </w:t>
      </w:r>
      <w:r w:rsidR="00493E3F" w:rsidRPr="00493E3F">
        <w:rPr>
          <w:noProof/>
          <w:lang w:val="en-ZA" w:eastAsia="en-ZA"/>
        </w:rPr>
        <w:drawing>
          <wp:inline distT="0" distB="0" distL="0" distR="0">
            <wp:extent cx="2190750" cy="1117600"/>
            <wp:effectExtent l="0" t="0" r="0" b="6350"/>
            <wp:docPr id="45" name="Picture 45" descr="C:\Users\Lynette\Desktop\Grafitti\IMG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ynette\Desktop\Grafitti\IMG_001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96413" cy="1120489"/>
                    </a:xfrm>
                    <a:prstGeom prst="rect">
                      <a:avLst/>
                    </a:prstGeom>
                    <a:noFill/>
                    <a:ln>
                      <a:noFill/>
                    </a:ln>
                  </pic:spPr>
                </pic:pic>
              </a:graphicData>
            </a:graphic>
          </wp:inline>
        </w:drawing>
      </w:r>
      <w:r w:rsidR="00493E3F">
        <w:t xml:space="preserve">          </w:t>
      </w:r>
    </w:p>
    <w:p w:rsidR="00FF2D68" w:rsidRDefault="00FF2D68" w:rsidP="00FF2D68"/>
    <w:p w:rsidR="009C6C78" w:rsidRDefault="009C6C78" w:rsidP="009C6C78">
      <w:r>
        <w:t xml:space="preserve">                  The graffiti was removed by Law Enforcement in October 2016. </w:t>
      </w:r>
    </w:p>
    <w:p w:rsidR="00DB4072" w:rsidRDefault="00DB4072" w:rsidP="009C6C78"/>
    <w:p w:rsidR="00DB4072" w:rsidRPr="00DB4072" w:rsidRDefault="00DB4072" w:rsidP="00DB4072">
      <w:pPr>
        <w:pStyle w:val="ListParagraph"/>
        <w:numPr>
          <w:ilvl w:val="0"/>
          <w:numId w:val="21"/>
        </w:numPr>
      </w:pPr>
      <w:r>
        <w:rPr>
          <w:b/>
        </w:rPr>
        <w:t>Fire hydrants</w:t>
      </w:r>
    </w:p>
    <w:p w:rsidR="00DB4072" w:rsidRDefault="00DB4072" w:rsidP="00DB4072"/>
    <w:p w:rsidR="00920D9A" w:rsidRDefault="00920D9A" w:rsidP="00920D9A">
      <w:pPr>
        <w:ind w:left="1080"/>
      </w:pPr>
      <w:r>
        <w:t>A request was submitted to Fire Services and all fire hydrants in Triangle Farm were</w:t>
      </w:r>
    </w:p>
    <w:p w:rsidR="00612144" w:rsidRDefault="00C442D2" w:rsidP="00920D9A">
      <w:pPr>
        <w:ind w:left="1080"/>
      </w:pPr>
      <w:r>
        <w:t>s</w:t>
      </w:r>
      <w:r w:rsidR="00920D9A">
        <w:t>erviced in February 2017 which included cleaning, painting and general</w:t>
      </w:r>
      <w:r>
        <w:t xml:space="preserve"> </w:t>
      </w:r>
      <w:r w:rsidR="00920D9A">
        <w:t>maintenance.</w:t>
      </w:r>
    </w:p>
    <w:p w:rsidR="00612144" w:rsidRDefault="00D56D91" w:rsidP="00920D9A">
      <w:pPr>
        <w:ind w:left="1080"/>
      </w:pPr>
      <w:r w:rsidRPr="00D56D91">
        <w:rPr>
          <w:rFonts w:ascii="Calibri" w:eastAsia="Calibri" w:hAnsi="Calibri"/>
          <w:noProof/>
          <w:sz w:val="22"/>
          <w:szCs w:val="22"/>
          <w:lang w:val="en-ZA" w:eastAsia="en-ZA"/>
        </w:rPr>
        <w:drawing>
          <wp:anchor distT="0" distB="0" distL="114300" distR="114300" simplePos="0" relativeHeight="251660288" behindDoc="1" locked="0" layoutInCell="1" allowOverlap="1">
            <wp:simplePos x="0" y="0"/>
            <wp:positionH relativeFrom="margin">
              <wp:posOffset>2070100</wp:posOffset>
            </wp:positionH>
            <wp:positionV relativeFrom="paragraph">
              <wp:posOffset>22860</wp:posOffset>
            </wp:positionV>
            <wp:extent cx="2216150" cy="1060450"/>
            <wp:effectExtent l="0" t="0" r="0" b="6350"/>
            <wp:wrapTight wrapText="bothSides">
              <wp:wrapPolygon edited="0">
                <wp:start x="0" y="0"/>
                <wp:lineTo x="0" y="21341"/>
                <wp:lineTo x="21352" y="21341"/>
                <wp:lineTo x="21352" y="0"/>
                <wp:lineTo x="0" y="0"/>
              </wp:wrapPolygon>
            </wp:wrapTight>
            <wp:docPr id="14" name="Picture 14" descr="http://www.trianglefarmcid.co.za/images/projects/old/Fire-hydrant-2-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rianglefarmcid.co.za/images/projects/old/Fire-hydrant-2-Small.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6150" cy="10604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56D91" w:rsidRDefault="00D56D91" w:rsidP="00920D9A">
      <w:pPr>
        <w:ind w:left="1080"/>
      </w:pPr>
    </w:p>
    <w:p w:rsidR="00612144" w:rsidRDefault="00612144" w:rsidP="00920D9A">
      <w:pPr>
        <w:ind w:left="1080"/>
      </w:pPr>
    </w:p>
    <w:p w:rsidR="00612144" w:rsidRDefault="00612144" w:rsidP="00920D9A">
      <w:pPr>
        <w:ind w:left="1080"/>
      </w:pPr>
    </w:p>
    <w:p w:rsidR="00612144" w:rsidRDefault="00612144" w:rsidP="00920D9A">
      <w:pPr>
        <w:ind w:left="1080"/>
      </w:pPr>
    </w:p>
    <w:p w:rsidR="00612144" w:rsidRDefault="00612144" w:rsidP="00920D9A">
      <w:pPr>
        <w:ind w:left="1080"/>
      </w:pPr>
    </w:p>
    <w:p w:rsidR="002455ED" w:rsidRDefault="009C6C78" w:rsidP="00853B83">
      <w:pPr>
        <w:ind w:left="1080"/>
      </w:pPr>
      <w:r>
        <w:t xml:space="preserve"> </w:t>
      </w:r>
    </w:p>
    <w:p w:rsidR="002455ED" w:rsidRPr="002455ED" w:rsidRDefault="002455ED" w:rsidP="002455ED">
      <w:pPr>
        <w:pStyle w:val="ListParagraph"/>
        <w:numPr>
          <w:ilvl w:val="0"/>
          <w:numId w:val="21"/>
        </w:numPr>
      </w:pPr>
      <w:r>
        <w:rPr>
          <w:b/>
        </w:rPr>
        <w:t>Media coverage</w:t>
      </w:r>
    </w:p>
    <w:p w:rsidR="002455ED" w:rsidRDefault="002455ED" w:rsidP="002455ED">
      <w:r>
        <w:t xml:space="preserve">           </w:t>
      </w:r>
    </w:p>
    <w:p w:rsidR="002455ED" w:rsidRDefault="002455ED" w:rsidP="002455ED">
      <w:r>
        <w:t xml:space="preserve">                   Media coverage promoting the area and business prospects</w:t>
      </w:r>
      <w:r w:rsidR="0043167F">
        <w:t xml:space="preserve"> received attention and an </w:t>
      </w:r>
      <w:r w:rsidR="0043167F">
        <w:br/>
        <w:t xml:space="preserve">                   article was placed in the 28 September 2016 edition of the </w:t>
      </w:r>
      <w:proofErr w:type="spellStart"/>
      <w:r w:rsidR="0043167F">
        <w:t>Tyger</w:t>
      </w:r>
      <w:proofErr w:type="spellEnd"/>
      <w:r w:rsidR="0043167F">
        <w:t xml:space="preserve"> Burger.</w:t>
      </w:r>
    </w:p>
    <w:p w:rsidR="002455ED" w:rsidRDefault="002455ED" w:rsidP="00920D9A">
      <w:pPr>
        <w:ind w:left="1080"/>
      </w:pPr>
    </w:p>
    <w:p w:rsidR="002455ED" w:rsidRDefault="00853B83" w:rsidP="00920D9A">
      <w:pPr>
        <w:ind w:left="1080"/>
      </w:pPr>
      <w:r>
        <w:t xml:space="preserve">         </w:t>
      </w:r>
      <w:r w:rsidRPr="00853B83">
        <w:rPr>
          <w:rFonts w:ascii="Calibri" w:eastAsia="Calibri" w:hAnsi="Calibri"/>
          <w:noProof/>
          <w:sz w:val="22"/>
          <w:szCs w:val="22"/>
          <w:lang w:val="en-ZA" w:eastAsia="en-ZA"/>
        </w:rPr>
        <w:drawing>
          <wp:inline distT="0" distB="0" distL="0" distR="0" wp14:anchorId="57E42955" wp14:editId="67129079">
            <wp:extent cx="4603750" cy="2305050"/>
            <wp:effectExtent l="0" t="0" r="6350" b="0"/>
            <wp:docPr id="8" name="Picture 8" descr="http://www.trianglefarmcid.co.za/images/projects/Article-26Nov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trianglefarmcid.co.za/images/projects/Article-26Nov201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14328" cy="2310346"/>
                    </a:xfrm>
                    <a:prstGeom prst="rect">
                      <a:avLst/>
                    </a:prstGeom>
                    <a:noFill/>
                    <a:ln>
                      <a:noFill/>
                    </a:ln>
                  </pic:spPr>
                </pic:pic>
              </a:graphicData>
            </a:graphic>
          </wp:inline>
        </w:drawing>
      </w:r>
      <w:r w:rsidR="0043167F">
        <w:t xml:space="preserve"> </w:t>
      </w:r>
    </w:p>
    <w:p w:rsidR="002455ED" w:rsidRDefault="002455ED" w:rsidP="00920D9A">
      <w:pPr>
        <w:ind w:left="1080"/>
      </w:pPr>
    </w:p>
    <w:p w:rsidR="00D56D91" w:rsidRDefault="00D56D91" w:rsidP="00D56D91"/>
    <w:p w:rsidR="00D56D91" w:rsidRPr="00D56D91" w:rsidRDefault="00D56D91" w:rsidP="00D56D91">
      <w:pPr>
        <w:pStyle w:val="ListParagraph"/>
        <w:numPr>
          <w:ilvl w:val="0"/>
          <w:numId w:val="21"/>
        </w:numPr>
      </w:pPr>
      <w:r>
        <w:rPr>
          <w:b/>
        </w:rPr>
        <w:t xml:space="preserve">Bush clearing </w:t>
      </w:r>
    </w:p>
    <w:p w:rsidR="00D56D91" w:rsidRDefault="00D56D91" w:rsidP="00D56D91">
      <w:pPr>
        <w:rPr>
          <w:b/>
        </w:rPr>
      </w:pPr>
    </w:p>
    <w:p w:rsidR="00D56D91" w:rsidRDefault="00D56D91" w:rsidP="00D56D91">
      <w:pPr>
        <w:ind w:left="1080"/>
      </w:pPr>
      <w:r>
        <w:t xml:space="preserve">Regular requests are submitted to City Parks for the bush clearing on the public open </w:t>
      </w:r>
    </w:p>
    <w:p w:rsidR="00D56D91" w:rsidRDefault="00D56D91" w:rsidP="00D56D91">
      <w:pPr>
        <w:ind w:left="1080"/>
      </w:pPr>
      <w:proofErr w:type="gramStart"/>
      <w:r>
        <w:t>space</w:t>
      </w:r>
      <w:proofErr w:type="gramEnd"/>
      <w:r>
        <w:t xml:space="preserve"> (Erf 12698)</w:t>
      </w:r>
      <w:r w:rsidRPr="00D56D91">
        <w:rPr>
          <w:b/>
        </w:rPr>
        <w:t xml:space="preserve"> </w:t>
      </w:r>
      <w:r>
        <w:t xml:space="preserve">due to the high fire risk and </w:t>
      </w:r>
      <w:r w:rsidR="00AA3282">
        <w:t xml:space="preserve">for </w:t>
      </w:r>
      <w:r>
        <w:t xml:space="preserve">the prevention of crime. </w:t>
      </w:r>
      <w:r>
        <w:rPr>
          <w:b/>
        </w:rPr>
        <w:t xml:space="preserve"> </w:t>
      </w:r>
    </w:p>
    <w:p w:rsidR="00FF2D68" w:rsidRDefault="00FF2D68" w:rsidP="00FF2D68"/>
    <w:p w:rsidR="00FF2D68" w:rsidRDefault="009842A9" w:rsidP="00FF2D68">
      <w:r>
        <w:t xml:space="preserve">                </w:t>
      </w:r>
      <w:r w:rsidR="006A2E27">
        <w:t xml:space="preserve">           </w:t>
      </w:r>
      <w:r>
        <w:t xml:space="preserve">   </w:t>
      </w:r>
      <w:r>
        <w:rPr>
          <w:noProof/>
          <w:lang w:val="en-ZA" w:eastAsia="en-ZA"/>
        </w:rPr>
        <w:drawing>
          <wp:inline distT="0" distB="0" distL="0" distR="0" wp14:anchorId="1D7B6F74">
            <wp:extent cx="2076450" cy="1441450"/>
            <wp:effectExtent l="0" t="0" r="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6450" cy="1441450"/>
                    </a:xfrm>
                    <a:prstGeom prst="rect">
                      <a:avLst/>
                    </a:prstGeom>
                    <a:noFill/>
                  </pic:spPr>
                </pic:pic>
              </a:graphicData>
            </a:graphic>
          </wp:inline>
        </w:drawing>
      </w:r>
      <w:r w:rsidR="00521C5E">
        <w:t xml:space="preserve">     </w:t>
      </w:r>
      <w:r w:rsidR="00521C5E">
        <w:rPr>
          <w:noProof/>
          <w:lang w:val="en-ZA" w:eastAsia="en-ZA"/>
        </w:rPr>
        <w:drawing>
          <wp:inline distT="0" distB="0" distL="0" distR="0" wp14:anchorId="6993BB23" wp14:editId="637F2BE4">
            <wp:extent cx="1924050" cy="1447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24050" cy="1447800"/>
                    </a:xfrm>
                    <a:prstGeom prst="rect">
                      <a:avLst/>
                    </a:prstGeom>
                    <a:noFill/>
                  </pic:spPr>
                </pic:pic>
              </a:graphicData>
            </a:graphic>
          </wp:inline>
        </w:drawing>
      </w:r>
    </w:p>
    <w:p w:rsidR="00FF2D68" w:rsidRDefault="00FF2D68" w:rsidP="00FF2D68"/>
    <w:p w:rsidR="00C442D2" w:rsidRDefault="00C442D2" w:rsidP="00FF2D68">
      <w:r>
        <w:t xml:space="preserve">                   The bush clearing was completed the 10/2016, 12/2016 and 04/2017.</w:t>
      </w:r>
    </w:p>
    <w:p w:rsidR="00853B83" w:rsidRDefault="00853B83" w:rsidP="00FF2D68"/>
    <w:p w:rsidR="00853B83" w:rsidRPr="00853B83" w:rsidRDefault="00853B83" w:rsidP="00853B83">
      <w:pPr>
        <w:pStyle w:val="ListParagraph"/>
        <w:numPr>
          <w:ilvl w:val="0"/>
          <w:numId w:val="21"/>
        </w:numPr>
      </w:pPr>
      <w:r>
        <w:rPr>
          <w:b/>
        </w:rPr>
        <w:t>CCTV Surveillance cameras</w:t>
      </w:r>
    </w:p>
    <w:p w:rsidR="00853B83" w:rsidRDefault="00853B83" w:rsidP="00853B83"/>
    <w:p w:rsidR="00853B83" w:rsidRDefault="00853B83" w:rsidP="00853B83">
      <w:pPr>
        <w:ind w:left="1080"/>
      </w:pPr>
      <w:r>
        <w:t>The two LPR (</w:t>
      </w:r>
      <w:r w:rsidR="007504D9">
        <w:t>License</w:t>
      </w:r>
      <w:r>
        <w:t xml:space="preserve"> Plate Recognition) cameras at the entrance of </w:t>
      </w:r>
      <w:proofErr w:type="spellStart"/>
      <w:r>
        <w:t>Brug</w:t>
      </w:r>
      <w:proofErr w:type="spellEnd"/>
      <w:r>
        <w:t xml:space="preserve"> and Electron Street was replaced and upgraded with two new </w:t>
      </w:r>
      <w:proofErr w:type="spellStart"/>
      <w:r>
        <w:t>Hikvision</w:t>
      </w:r>
      <w:proofErr w:type="spellEnd"/>
      <w:r>
        <w:t xml:space="preserve"> Edge LPR</w:t>
      </w:r>
    </w:p>
    <w:p w:rsidR="00853B83" w:rsidRDefault="00853B83" w:rsidP="00853B83">
      <w:pPr>
        <w:ind w:left="1080"/>
      </w:pPr>
      <w:r>
        <w:t>cameras in June 2017.</w:t>
      </w:r>
    </w:p>
    <w:p w:rsidR="00853B83" w:rsidRDefault="00853B83" w:rsidP="00853B83"/>
    <w:p w:rsidR="00853B83" w:rsidRDefault="006A2E27" w:rsidP="00853B83">
      <w:r>
        <w:t xml:space="preserve">                                                   </w:t>
      </w:r>
      <w:r w:rsidRPr="006A2E27">
        <w:rPr>
          <w:rFonts w:ascii="Calibri" w:eastAsia="Calibri" w:hAnsi="Calibri"/>
          <w:noProof/>
          <w:lang w:val="en-ZA" w:eastAsia="en-ZA"/>
        </w:rPr>
        <w:drawing>
          <wp:inline distT="0" distB="0" distL="0" distR="0">
            <wp:extent cx="2343150" cy="1562100"/>
            <wp:effectExtent l="0" t="0" r="0" b="0"/>
            <wp:docPr id="9" name="Picture 9" descr="IMG_0010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0010 (Smal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43150" cy="1562100"/>
                    </a:xfrm>
                    <a:prstGeom prst="rect">
                      <a:avLst/>
                    </a:prstGeom>
                    <a:noFill/>
                    <a:ln>
                      <a:noFill/>
                    </a:ln>
                  </pic:spPr>
                </pic:pic>
              </a:graphicData>
            </a:graphic>
          </wp:inline>
        </w:drawing>
      </w:r>
      <w:r>
        <w:t xml:space="preserve">                      </w:t>
      </w:r>
    </w:p>
    <w:p w:rsidR="002A2BCF" w:rsidRDefault="002A2BCF" w:rsidP="00FF2D68"/>
    <w:p w:rsidR="002A2BCF" w:rsidRDefault="002A2BCF" w:rsidP="00FF2D68"/>
    <w:p w:rsidR="002A2BCF" w:rsidRDefault="002A2BCF" w:rsidP="002A2BCF">
      <w:pPr>
        <w:pStyle w:val="ListParagraph"/>
        <w:numPr>
          <w:ilvl w:val="0"/>
          <w:numId w:val="21"/>
        </w:numPr>
        <w:rPr>
          <w:b/>
        </w:rPr>
      </w:pPr>
      <w:r w:rsidRPr="002A2BCF">
        <w:rPr>
          <w:b/>
        </w:rPr>
        <w:t>Roadway on public open space</w:t>
      </w:r>
    </w:p>
    <w:p w:rsidR="002A2BCF" w:rsidRDefault="002A2BCF" w:rsidP="002A2BCF">
      <w:pPr>
        <w:rPr>
          <w:b/>
        </w:rPr>
      </w:pPr>
    </w:p>
    <w:p w:rsidR="002A2BCF" w:rsidRPr="002A2BCF" w:rsidRDefault="002A2BCF" w:rsidP="002A2BCF">
      <w:pPr>
        <w:ind w:left="1080"/>
      </w:pPr>
      <w:r>
        <w:t xml:space="preserve">PPO Infrastructure TDA Cape Town supplied millings for a roadway and levelled the ground on the public open space making it possible for the security to patrol. </w:t>
      </w:r>
      <w:r w:rsidR="003237CD">
        <w:t xml:space="preserve"> This was completed in October 2016.</w:t>
      </w:r>
      <w:r>
        <w:t xml:space="preserve"> </w:t>
      </w:r>
    </w:p>
    <w:p w:rsidR="002A2BCF" w:rsidRDefault="002A2BCF" w:rsidP="002A2BCF">
      <w:pPr>
        <w:rPr>
          <w:b/>
        </w:rPr>
      </w:pPr>
    </w:p>
    <w:p w:rsidR="002A2BCF" w:rsidRPr="002A2BCF" w:rsidRDefault="0001776E" w:rsidP="002A2BCF">
      <w:pPr>
        <w:rPr>
          <w:b/>
        </w:rPr>
      </w:pPr>
      <w:r>
        <w:rPr>
          <w:b/>
        </w:rPr>
        <w:t xml:space="preserve">                 </w:t>
      </w:r>
      <w:r w:rsidR="003237CD">
        <w:rPr>
          <w:b/>
        </w:rPr>
        <w:t xml:space="preserve">                        </w:t>
      </w:r>
      <w:r>
        <w:rPr>
          <w:b/>
        </w:rPr>
        <w:t xml:space="preserve">  </w:t>
      </w:r>
      <w:r w:rsidRPr="0001776E">
        <w:rPr>
          <w:rFonts w:ascii="Calibri" w:eastAsia="Calibri" w:hAnsi="Calibri"/>
          <w:noProof/>
          <w:sz w:val="22"/>
          <w:szCs w:val="22"/>
          <w:lang w:val="en-ZA" w:eastAsia="en-ZA"/>
        </w:rPr>
        <w:drawing>
          <wp:inline distT="0" distB="0" distL="0" distR="0">
            <wp:extent cx="3016250" cy="1549400"/>
            <wp:effectExtent l="0" t="0" r="0" b="0"/>
            <wp:docPr id="5" name="Picture 5" descr="DSCF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F034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16250" cy="1549400"/>
                    </a:xfrm>
                    <a:prstGeom prst="rect">
                      <a:avLst/>
                    </a:prstGeom>
                    <a:noFill/>
                    <a:ln>
                      <a:noFill/>
                    </a:ln>
                  </pic:spPr>
                </pic:pic>
              </a:graphicData>
            </a:graphic>
          </wp:inline>
        </w:drawing>
      </w:r>
    </w:p>
    <w:p w:rsidR="00C442D2" w:rsidRDefault="00C442D2" w:rsidP="00FF2D68"/>
    <w:p w:rsidR="00C442D2" w:rsidRDefault="00C442D2" w:rsidP="00FF2D68"/>
    <w:p w:rsidR="00FF2D68" w:rsidRDefault="00C442D2" w:rsidP="00C442D2">
      <w:pPr>
        <w:pStyle w:val="ListParagraph"/>
        <w:numPr>
          <w:ilvl w:val="0"/>
          <w:numId w:val="21"/>
        </w:numPr>
        <w:rPr>
          <w:b/>
        </w:rPr>
      </w:pPr>
      <w:r w:rsidRPr="00C442D2">
        <w:rPr>
          <w:b/>
        </w:rPr>
        <w:t xml:space="preserve">Public lighting </w:t>
      </w:r>
    </w:p>
    <w:p w:rsidR="00C442D2" w:rsidRDefault="00C442D2" w:rsidP="00C442D2">
      <w:pPr>
        <w:rPr>
          <w:b/>
        </w:rPr>
      </w:pPr>
    </w:p>
    <w:p w:rsidR="007D6D31" w:rsidRDefault="00C442D2" w:rsidP="00C442D2">
      <w:pPr>
        <w:ind w:left="1080"/>
      </w:pPr>
      <w:r>
        <w:t>A request was submitted to the Public lighting department to install</w:t>
      </w:r>
      <w:r w:rsidR="00840C18">
        <w:t xml:space="preserve"> </w:t>
      </w:r>
      <w:r>
        <w:t xml:space="preserve">lamp poles in </w:t>
      </w:r>
      <w:proofErr w:type="spellStart"/>
      <w:r>
        <w:t>Thermo</w:t>
      </w:r>
      <w:proofErr w:type="spellEnd"/>
      <w:r>
        <w:t xml:space="preserve"> Street</w:t>
      </w:r>
      <w:r w:rsidR="007D6D31">
        <w:t xml:space="preserve"> due to insufficient lighting.</w:t>
      </w:r>
    </w:p>
    <w:p w:rsidR="007D6D31" w:rsidRDefault="007D6D31" w:rsidP="00C442D2">
      <w:pPr>
        <w:ind w:left="1080"/>
      </w:pPr>
    </w:p>
    <w:p w:rsidR="007D6D31" w:rsidRDefault="005A16F7" w:rsidP="00C442D2">
      <w:pPr>
        <w:ind w:left="1080"/>
      </w:pPr>
      <w:r>
        <w:t xml:space="preserve"> </w:t>
      </w:r>
      <w:r w:rsidR="00AA3282">
        <w:t xml:space="preserve"> </w:t>
      </w:r>
      <w:r>
        <w:t xml:space="preserve">   </w:t>
      </w:r>
      <w:r w:rsidR="00AA79B2" w:rsidRPr="00AA79B2">
        <w:rPr>
          <w:rFonts w:ascii="Calibri" w:eastAsia="Calibri" w:hAnsi="Calibri"/>
          <w:noProof/>
          <w:sz w:val="22"/>
          <w:szCs w:val="22"/>
          <w:lang w:val="en-ZA" w:eastAsia="en-ZA"/>
        </w:rPr>
        <w:drawing>
          <wp:inline distT="0" distB="0" distL="0" distR="0">
            <wp:extent cx="2374900" cy="1625600"/>
            <wp:effectExtent l="0" t="0" r="6350" b="0"/>
            <wp:docPr id="3" name="Picture 3" descr="DSCF036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F0361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74900" cy="1625600"/>
                    </a:xfrm>
                    <a:prstGeom prst="rect">
                      <a:avLst/>
                    </a:prstGeom>
                    <a:noFill/>
                    <a:ln>
                      <a:noFill/>
                    </a:ln>
                  </pic:spPr>
                </pic:pic>
              </a:graphicData>
            </a:graphic>
          </wp:inline>
        </w:drawing>
      </w:r>
      <w:r w:rsidR="002A2BCF">
        <w:t xml:space="preserve">     </w:t>
      </w:r>
      <w:r w:rsidR="002A2BCF" w:rsidRPr="002A2BCF">
        <w:rPr>
          <w:rFonts w:ascii="Calibri" w:eastAsia="Calibri" w:hAnsi="Calibri"/>
          <w:noProof/>
          <w:sz w:val="22"/>
          <w:szCs w:val="22"/>
          <w:lang w:val="en-ZA" w:eastAsia="en-ZA"/>
        </w:rPr>
        <w:drawing>
          <wp:inline distT="0" distB="0" distL="0" distR="0">
            <wp:extent cx="2190750" cy="1606550"/>
            <wp:effectExtent l="0" t="0" r="0" b="0"/>
            <wp:docPr id="4" name="Picture 4" descr="DSCF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F035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90750" cy="1606550"/>
                    </a:xfrm>
                    <a:prstGeom prst="rect">
                      <a:avLst/>
                    </a:prstGeom>
                    <a:noFill/>
                    <a:ln>
                      <a:noFill/>
                    </a:ln>
                  </pic:spPr>
                </pic:pic>
              </a:graphicData>
            </a:graphic>
          </wp:inline>
        </w:drawing>
      </w:r>
    </w:p>
    <w:p w:rsidR="00C442D2" w:rsidRDefault="00C442D2" w:rsidP="00C442D2">
      <w:pPr>
        <w:ind w:left="1080"/>
        <w:rPr>
          <w:b/>
        </w:rPr>
      </w:pPr>
      <w:r>
        <w:t xml:space="preserve"> </w:t>
      </w:r>
      <w:r>
        <w:rPr>
          <w:b/>
        </w:rPr>
        <w:t xml:space="preserve"> </w:t>
      </w:r>
    </w:p>
    <w:p w:rsidR="002A2BCF" w:rsidRDefault="002A2BCF" w:rsidP="00C442D2">
      <w:pPr>
        <w:ind w:left="1080"/>
      </w:pPr>
      <w:r>
        <w:t>In February 2017 the lamp poles were installed and completed.</w:t>
      </w:r>
    </w:p>
    <w:p w:rsidR="002A2BCF" w:rsidRDefault="002A2BCF" w:rsidP="002A2BCF"/>
    <w:p w:rsidR="002A2BCF" w:rsidRPr="00A7392E" w:rsidRDefault="003237CD" w:rsidP="002A2BCF">
      <w:pPr>
        <w:pStyle w:val="ListParagraph"/>
        <w:numPr>
          <w:ilvl w:val="0"/>
          <w:numId w:val="21"/>
        </w:numPr>
      </w:pPr>
      <w:r>
        <w:rPr>
          <w:b/>
        </w:rPr>
        <w:t xml:space="preserve">Levelling </w:t>
      </w:r>
      <w:r w:rsidR="00A7392E">
        <w:rPr>
          <w:b/>
        </w:rPr>
        <w:t xml:space="preserve">of </w:t>
      </w:r>
      <w:r>
        <w:rPr>
          <w:b/>
        </w:rPr>
        <w:t xml:space="preserve">parking </w:t>
      </w:r>
      <w:r w:rsidR="0039742E">
        <w:rPr>
          <w:b/>
        </w:rPr>
        <w:t xml:space="preserve">areas </w:t>
      </w:r>
      <w:r>
        <w:rPr>
          <w:b/>
        </w:rPr>
        <w:t>on public open space</w:t>
      </w:r>
    </w:p>
    <w:p w:rsidR="00A7392E" w:rsidRDefault="00A7392E" w:rsidP="00A7392E"/>
    <w:p w:rsidR="003237CD" w:rsidRDefault="008B3350" w:rsidP="008B3350">
      <w:pPr>
        <w:ind w:left="1080"/>
      </w:pPr>
      <w:r>
        <w:t xml:space="preserve">The City of Cape Town’s Transport and Urban Development Authority supplied the Triangle Industrial CID with millings for the two parking areas </w:t>
      </w:r>
      <w:r w:rsidR="00840C18">
        <w:t xml:space="preserve">situated </w:t>
      </w:r>
      <w:r>
        <w:t>in Atomic and Tetra Street</w:t>
      </w:r>
      <w:bookmarkStart w:id="0" w:name="_GoBack"/>
      <w:bookmarkEnd w:id="0"/>
      <w:r>
        <w:t xml:space="preserve">.  </w:t>
      </w:r>
    </w:p>
    <w:p w:rsidR="008B3350" w:rsidRDefault="008B3350" w:rsidP="008B3350">
      <w:pPr>
        <w:ind w:left="1080"/>
      </w:pPr>
    </w:p>
    <w:p w:rsidR="003237CD" w:rsidRDefault="00A7392E" w:rsidP="003237CD">
      <w:r>
        <w:t xml:space="preserve">                 </w:t>
      </w:r>
      <w:r w:rsidR="008B3350">
        <w:t xml:space="preserve"> </w:t>
      </w:r>
      <w:r w:rsidR="00AA3282">
        <w:t xml:space="preserve"> </w:t>
      </w:r>
      <w:r w:rsidR="008B3350">
        <w:t xml:space="preserve"> </w:t>
      </w:r>
      <w:r>
        <w:t xml:space="preserve">   </w:t>
      </w:r>
      <w:r w:rsidRPr="00A7392E">
        <w:rPr>
          <w:rFonts w:ascii="Calibri" w:eastAsia="Calibri" w:hAnsi="Calibri"/>
          <w:noProof/>
          <w:sz w:val="22"/>
          <w:szCs w:val="22"/>
          <w:lang w:val="en-ZA" w:eastAsia="en-ZA"/>
        </w:rPr>
        <w:drawing>
          <wp:inline distT="0" distB="0" distL="0" distR="0">
            <wp:extent cx="2381250" cy="1454150"/>
            <wp:effectExtent l="0" t="0" r="0" b="0"/>
            <wp:docPr id="6" name="Picture 6" descr="DSCF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F036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81250" cy="1454150"/>
                    </a:xfrm>
                    <a:prstGeom prst="rect">
                      <a:avLst/>
                    </a:prstGeom>
                    <a:noFill/>
                    <a:ln>
                      <a:noFill/>
                    </a:ln>
                  </pic:spPr>
                </pic:pic>
              </a:graphicData>
            </a:graphic>
          </wp:inline>
        </w:drawing>
      </w:r>
      <w:r w:rsidR="008B3350">
        <w:t xml:space="preserve">     </w:t>
      </w:r>
      <w:r w:rsidR="008B3350" w:rsidRPr="008B3350">
        <w:rPr>
          <w:rFonts w:ascii="Calibri" w:eastAsia="Calibri" w:hAnsi="Calibri"/>
          <w:noProof/>
          <w:sz w:val="22"/>
          <w:szCs w:val="22"/>
          <w:lang w:val="en-ZA" w:eastAsia="en-ZA"/>
        </w:rPr>
        <w:drawing>
          <wp:inline distT="0" distB="0" distL="0" distR="0">
            <wp:extent cx="2292350" cy="1435100"/>
            <wp:effectExtent l="0" t="0" r="0" b="0"/>
            <wp:docPr id="7" name="Picture 7" descr="DSCF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F036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92350" cy="1435100"/>
                    </a:xfrm>
                    <a:prstGeom prst="rect">
                      <a:avLst/>
                    </a:prstGeom>
                    <a:noFill/>
                    <a:ln>
                      <a:noFill/>
                    </a:ln>
                  </pic:spPr>
                </pic:pic>
              </a:graphicData>
            </a:graphic>
          </wp:inline>
        </w:drawing>
      </w:r>
    </w:p>
    <w:p w:rsidR="003237CD" w:rsidRDefault="003237CD" w:rsidP="003237CD">
      <w:r>
        <w:t xml:space="preserve">              </w:t>
      </w:r>
      <w:r w:rsidR="008B3350">
        <w:t xml:space="preserve">                           </w:t>
      </w:r>
      <w:r w:rsidR="008B3350">
        <w:rPr>
          <w:sz w:val="20"/>
          <w:szCs w:val="20"/>
        </w:rPr>
        <w:t>Atomic Street                                                          Tetra Street</w:t>
      </w:r>
    </w:p>
    <w:p w:rsidR="003237CD" w:rsidRDefault="008B3350" w:rsidP="003237CD">
      <w:r>
        <w:t xml:space="preserve">                    </w:t>
      </w:r>
    </w:p>
    <w:p w:rsidR="005A16F7" w:rsidRDefault="008B3350" w:rsidP="003237CD">
      <w:r>
        <w:t xml:space="preserve">                 This was levelled and completed by the CID’s Cleansing service end of May 2017.  </w:t>
      </w:r>
      <w:r w:rsidR="005A16F7">
        <w:t xml:space="preserve"> </w:t>
      </w:r>
    </w:p>
    <w:p w:rsidR="005A16F7" w:rsidRDefault="008B3350" w:rsidP="003237CD">
      <w:r>
        <w:t xml:space="preserve">  </w:t>
      </w:r>
    </w:p>
    <w:p w:rsidR="004511FD" w:rsidRDefault="004511FD" w:rsidP="004511FD"/>
    <w:p w:rsidR="00BB5422" w:rsidRDefault="00BB5422" w:rsidP="00BB5422">
      <w:pPr>
        <w:ind w:left="1080"/>
      </w:pPr>
      <w:r>
        <w:t>The Triangle Industrial CID wishes to extend our most sincere appreciation to the City of Cape Town’s Departments who had rendered excellent service to the CID.  Deserving special mention here are:-</w:t>
      </w:r>
    </w:p>
    <w:p w:rsidR="00BB5422" w:rsidRDefault="00BB5422" w:rsidP="00BB5422">
      <w:pPr>
        <w:ind w:left="1080"/>
      </w:pPr>
    </w:p>
    <w:p w:rsidR="00BB5422" w:rsidRDefault="00253326" w:rsidP="00BB5422">
      <w:pPr>
        <w:pStyle w:val="ListParagraph"/>
        <w:numPr>
          <w:ilvl w:val="0"/>
          <w:numId w:val="22"/>
        </w:numPr>
      </w:pPr>
      <w:r>
        <w:t>Insp. J. Papier:  Law Enforcement</w:t>
      </w:r>
    </w:p>
    <w:p w:rsidR="003F7A8D" w:rsidRDefault="00D77E1A" w:rsidP="00BB5422">
      <w:pPr>
        <w:pStyle w:val="ListParagraph"/>
        <w:numPr>
          <w:ilvl w:val="0"/>
          <w:numId w:val="22"/>
        </w:numPr>
      </w:pPr>
      <w:r>
        <w:t xml:space="preserve">Capt. </w:t>
      </w:r>
      <w:r w:rsidR="003F7A8D">
        <w:t>G. de Villiers</w:t>
      </w:r>
      <w:r w:rsidR="00253326">
        <w:t>:  SAPS Bellville</w:t>
      </w:r>
    </w:p>
    <w:p w:rsidR="00BB5422" w:rsidRDefault="00253326" w:rsidP="00BB5422">
      <w:pPr>
        <w:pStyle w:val="ListParagraph"/>
        <w:numPr>
          <w:ilvl w:val="0"/>
          <w:numId w:val="22"/>
        </w:numPr>
      </w:pPr>
      <w:r>
        <w:t xml:space="preserve">Deon Botha: </w:t>
      </w:r>
      <w:r w:rsidR="00A7273C">
        <w:t xml:space="preserve"> PPO Infrastructure TDA Cape Town</w:t>
      </w:r>
      <w:r>
        <w:t xml:space="preserve"> </w:t>
      </w:r>
    </w:p>
    <w:p w:rsidR="003F7A8D" w:rsidRDefault="00253326" w:rsidP="00BB5422">
      <w:pPr>
        <w:pStyle w:val="ListParagraph"/>
        <w:numPr>
          <w:ilvl w:val="0"/>
          <w:numId w:val="22"/>
        </w:numPr>
      </w:pPr>
      <w:r>
        <w:t xml:space="preserve">Dirk Cloete, </w:t>
      </w:r>
      <w:r w:rsidR="00D77E1A">
        <w:t>Bassier Bull</w:t>
      </w:r>
      <w:r>
        <w:t>:  Solid Waste</w:t>
      </w:r>
    </w:p>
    <w:p w:rsidR="00786CA2" w:rsidRDefault="00786CA2" w:rsidP="00BB5422">
      <w:pPr>
        <w:pStyle w:val="ListParagraph"/>
        <w:numPr>
          <w:ilvl w:val="0"/>
          <w:numId w:val="22"/>
        </w:numPr>
      </w:pPr>
      <w:r>
        <w:t xml:space="preserve">Shaun </w:t>
      </w:r>
      <w:proofErr w:type="spellStart"/>
      <w:r>
        <w:t>Arrowsmith</w:t>
      </w:r>
      <w:proofErr w:type="spellEnd"/>
      <w:r>
        <w:t xml:space="preserve">, </w:t>
      </w:r>
      <w:proofErr w:type="spellStart"/>
      <w:r w:rsidR="00085333">
        <w:t>Nombini</w:t>
      </w:r>
      <w:proofErr w:type="spellEnd"/>
      <w:r w:rsidR="00085333">
        <w:t xml:space="preserve"> </w:t>
      </w:r>
      <w:proofErr w:type="spellStart"/>
      <w:r w:rsidR="00085333">
        <w:t>Mafilika</w:t>
      </w:r>
      <w:proofErr w:type="spellEnd"/>
      <w:r w:rsidR="00253326">
        <w:t xml:space="preserve">:  </w:t>
      </w:r>
      <w:r w:rsidR="00085333">
        <w:t>Public Lighting</w:t>
      </w:r>
    </w:p>
    <w:p w:rsidR="00253326" w:rsidRDefault="00253326" w:rsidP="00BB5422">
      <w:pPr>
        <w:pStyle w:val="ListParagraph"/>
        <w:numPr>
          <w:ilvl w:val="0"/>
          <w:numId w:val="22"/>
        </w:numPr>
      </w:pPr>
      <w:r>
        <w:t>Desmond Johnson:  Fire Services</w:t>
      </w:r>
    </w:p>
    <w:p w:rsidR="005A16F7" w:rsidRDefault="005A16F7" w:rsidP="00FB69D4">
      <w:pPr>
        <w:ind w:left="1080"/>
      </w:pPr>
    </w:p>
    <w:p w:rsidR="003F7A8D" w:rsidRDefault="005A16F7" w:rsidP="003F7A8D">
      <w:pPr>
        <w:ind w:left="1080"/>
      </w:pPr>
      <w:r>
        <w:lastRenderedPageBreak/>
        <w:t xml:space="preserve"> </w:t>
      </w:r>
    </w:p>
    <w:p w:rsidR="00C56852" w:rsidRDefault="0016436E" w:rsidP="0016436E">
      <w:pPr>
        <w:ind w:left="720"/>
      </w:pPr>
      <w:r>
        <w:t xml:space="preserve"> </w:t>
      </w:r>
    </w:p>
    <w:p w:rsidR="008332FA" w:rsidRPr="008332FA" w:rsidRDefault="00B21DB8" w:rsidP="00B21DB8">
      <w:pPr>
        <w:rPr>
          <w:b/>
          <w:sz w:val="28"/>
          <w:szCs w:val="28"/>
        </w:rPr>
      </w:pPr>
      <w:r>
        <w:rPr>
          <w:b/>
          <w:sz w:val="28"/>
          <w:szCs w:val="28"/>
        </w:rPr>
        <w:t xml:space="preserve">    </w:t>
      </w:r>
      <w:r w:rsidR="008332FA">
        <w:rPr>
          <w:b/>
          <w:sz w:val="28"/>
          <w:szCs w:val="28"/>
        </w:rPr>
        <w:t xml:space="preserve">       5.  </w:t>
      </w:r>
      <w:r w:rsidR="008332FA" w:rsidRPr="008332FA">
        <w:rPr>
          <w:b/>
          <w:sz w:val="28"/>
          <w:szCs w:val="28"/>
          <w:u w:val="single"/>
        </w:rPr>
        <w:t>MEETINGS</w:t>
      </w:r>
    </w:p>
    <w:p w:rsidR="008332FA" w:rsidRDefault="008332FA" w:rsidP="00BA1D46">
      <w:pPr>
        <w:rPr>
          <w:sz w:val="28"/>
          <w:szCs w:val="28"/>
        </w:rPr>
      </w:pPr>
    </w:p>
    <w:p w:rsidR="008332FA" w:rsidRDefault="008332FA" w:rsidP="00BA1D46">
      <w:r>
        <w:rPr>
          <w:sz w:val="28"/>
          <w:szCs w:val="28"/>
        </w:rPr>
        <w:t xml:space="preserve">                 </w:t>
      </w:r>
      <w:r>
        <w:t xml:space="preserve">In addition to daily meetings with the CID’s Security service provider, the following  </w:t>
      </w:r>
      <w:r>
        <w:br/>
        <w:t xml:space="preserve">                    meetings also took place during 201</w:t>
      </w:r>
      <w:r w:rsidR="000F733C">
        <w:t>6</w:t>
      </w:r>
      <w:r>
        <w:t>/201</w:t>
      </w:r>
      <w:r w:rsidR="000F733C">
        <w:t>7</w:t>
      </w:r>
      <w:r>
        <w:t>:-</w:t>
      </w:r>
    </w:p>
    <w:p w:rsidR="008332FA" w:rsidRDefault="008332FA" w:rsidP="00BA1D46"/>
    <w:p w:rsidR="00FD12E5" w:rsidRDefault="00FD12E5" w:rsidP="00BA1D46">
      <w:r>
        <w:t xml:space="preserve">                    201</w:t>
      </w:r>
      <w:r w:rsidR="001F0AC8">
        <w:t>6</w:t>
      </w:r>
      <w:r>
        <w:t>-07-0</w:t>
      </w:r>
      <w:r w:rsidR="001F0AC8">
        <w:t>6</w:t>
      </w:r>
      <w:r>
        <w:t xml:space="preserve">:  CID Safety &amp; Security meeting </w:t>
      </w:r>
    </w:p>
    <w:p w:rsidR="0048069E" w:rsidRDefault="0048069E" w:rsidP="00BA1D46">
      <w:r>
        <w:t xml:space="preserve">                    2016-07-</w:t>
      </w:r>
      <w:r w:rsidR="00A82B29">
        <w:t>08:  CID / SRA Forum Meeting</w:t>
      </w:r>
    </w:p>
    <w:p w:rsidR="00A82B29" w:rsidRDefault="00A82B29" w:rsidP="00BA1D46">
      <w:r>
        <w:t xml:space="preserve">                    2016-07-12:  Meeting with </w:t>
      </w:r>
      <w:r w:rsidR="00EE5BC5">
        <w:t>Antony</w:t>
      </w:r>
      <w:r>
        <w:t xml:space="preserve"> Marks:  </w:t>
      </w:r>
      <w:r w:rsidR="00EE5BC5">
        <w:t>Spatial planning &amp; Urban Design</w:t>
      </w:r>
    </w:p>
    <w:p w:rsidR="00EE5BC5" w:rsidRDefault="00EE5BC5" w:rsidP="00BA1D46">
      <w:r>
        <w:t xml:space="preserve">                    2016-07-12:  Meeting with CL</w:t>
      </w:r>
      <w:r w:rsidR="00EF01E5">
        <w:t>C</w:t>
      </w:r>
      <w:r>
        <w:t xml:space="preserve"> Technologies:  CCTV Surveillance</w:t>
      </w:r>
    </w:p>
    <w:p w:rsidR="00EE5BC5" w:rsidRDefault="00EE5BC5" w:rsidP="00BA1D46">
      <w:r>
        <w:t xml:space="preserve">                    2016-08-15:  Meeting with </w:t>
      </w:r>
      <w:r w:rsidR="00EF01E5">
        <w:t>CID</w:t>
      </w:r>
      <w:r>
        <w:t xml:space="preserve"> Cleansing </w:t>
      </w:r>
      <w:r w:rsidR="00EF01E5">
        <w:t>S</w:t>
      </w:r>
      <w:r>
        <w:t>ervice</w:t>
      </w:r>
      <w:r w:rsidR="00EF01E5">
        <w:t xml:space="preserve"> provider</w:t>
      </w:r>
    </w:p>
    <w:p w:rsidR="00EE5BC5" w:rsidRDefault="00EE5BC5" w:rsidP="001F0AC8">
      <w:r>
        <w:t xml:space="preserve">                    2016-08-16:  Meeting with </w:t>
      </w:r>
      <w:proofErr w:type="spellStart"/>
      <w:r>
        <w:t>Rubics</w:t>
      </w:r>
      <w:proofErr w:type="spellEnd"/>
      <w:r>
        <w:t xml:space="preserve"> Solutions:  CCTV Surveillance</w:t>
      </w:r>
      <w:r w:rsidR="008332FA">
        <w:t xml:space="preserve">    </w:t>
      </w:r>
    </w:p>
    <w:p w:rsidR="00EE5BC5" w:rsidRDefault="00EE5BC5" w:rsidP="001F0AC8">
      <w:r>
        <w:t xml:space="preserve">                    2016-08-18:  CID Board Meeting</w:t>
      </w:r>
    </w:p>
    <w:p w:rsidR="00EE5BC5" w:rsidRDefault="00EE5BC5" w:rsidP="001F0AC8">
      <w:r>
        <w:t xml:space="preserve">                    2016-08-24:  Meeting with Darren Willenberg and Alwyn Muller:  SPO:  Transport</w:t>
      </w:r>
      <w:r>
        <w:br/>
        <w:t xml:space="preserve">                                          Network Development</w:t>
      </w:r>
    </w:p>
    <w:p w:rsidR="00EE5BC5" w:rsidRDefault="00EE5BC5" w:rsidP="001F0AC8">
      <w:r>
        <w:t xml:space="preserve">                    2016-09-07:  CID Safety &amp; Security meeting</w:t>
      </w:r>
    </w:p>
    <w:p w:rsidR="00EE5BC5" w:rsidRDefault="00EE5BC5" w:rsidP="001F0AC8">
      <w:r>
        <w:t xml:space="preserve">                    2016-09-08:  Site meeting with Benjamin Steenkamp:  City Parks</w:t>
      </w:r>
    </w:p>
    <w:p w:rsidR="00EF01E5" w:rsidRDefault="00EE5BC5" w:rsidP="001F0AC8">
      <w:r>
        <w:t xml:space="preserve">                    2016-09</w:t>
      </w:r>
      <w:r w:rsidR="00EF01E5">
        <w:t xml:space="preserve">-14:  Meeting with S. </w:t>
      </w:r>
      <w:proofErr w:type="spellStart"/>
      <w:r w:rsidR="00EF01E5">
        <w:t>Rigala</w:t>
      </w:r>
      <w:proofErr w:type="spellEnd"/>
      <w:r w:rsidR="00EF01E5">
        <w:t>:  City Parks</w:t>
      </w:r>
    </w:p>
    <w:p w:rsidR="00EF01E5" w:rsidRDefault="00EF01E5" w:rsidP="001F0AC8">
      <w:r>
        <w:t xml:space="preserve">                    2016-09-15:  CID Joint operation with various role players</w:t>
      </w:r>
    </w:p>
    <w:p w:rsidR="00EF01E5" w:rsidRDefault="00EF01E5" w:rsidP="001F0AC8">
      <w:r>
        <w:t xml:space="preserve">                    2016-09-22:  Meeting with CLC Technologies:  CCTV Surveillance</w:t>
      </w:r>
    </w:p>
    <w:p w:rsidR="00EF01E5" w:rsidRDefault="00EF01E5" w:rsidP="001F0AC8">
      <w:r>
        <w:t xml:space="preserve">                    2016-09-23:  Meeting with Col. Louw (Bellville SAPS)</w:t>
      </w:r>
    </w:p>
    <w:p w:rsidR="00EF01E5" w:rsidRDefault="00EF01E5" w:rsidP="001F0AC8">
      <w:r>
        <w:t xml:space="preserve">                    2016-10-05:  CID Safety &amp; Security meeting</w:t>
      </w:r>
    </w:p>
    <w:p w:rsidR="00EF01E5" w:rsidRDefault="00EF01E5" w:rsidP="001F0AC8">
      <w:r>
        <w:t xml:space="preserve">                    2016-10-11:  CID Open house Information session re: rehabilitation of Peter Barlow </w:t>
      </w:r>
    </w:p>
    <w:p w:rsidR="00EF01E5" w:rsidRDefault="00EF01E5" w:rsidP="001F0AC8">
      <w:r>
        <w:t xml:space="preserve">                    2016-10-13:  CID Board Meeting</w:t>
      </w:r>
    </w:p>
    <w:p w:rsidR="000F30B0" w:rsidRDefault="00EF01E5" w:rsidP="001F0AC8">
      <w:r>
        <w:t xml:space="preserve">                    2016-</w:t>
      </w:r>
      <w:r w:rsidR="000F30B0">
        <w:t>11-01:  Meeting with Board re: alarms</w:t>
      </w:r>
    </w:p>
    <w:p w:rsidR="000F30B0" w:rsidRDefault="000F30B0" w:rsidP="001F0AC8">
      <w:r>
        <w:t xml:space="preserve">                    2016-11-01:  Meeting with CLC Technologies:  CCTV Surveillance</w:t>
      </w:r>
    </w:p>
    <w:p w:rsidR="000F30B0" w:rsidRDefault="000F30B0" w:rsidP="001F0AC8">
      <w:r>
        <w:t xml:space="preserve">                    2016-11-02:  CID Safety &amp; Security meeting</w:t>
      </w:r>
    </w:p>
    <w:p w:rsidR="000F30B0" w:rsidRDefault="000F30B0" w:rsidP="001F0AC8">
      <w:r>
        <w:t xml:space="preserve">                    2016-11-24:  Annual General Meeting</w:t>
      </w:r>
    </w:p>
    <w:p w:rsidR="009E758E" w:rsidRDefault="000F30B0" w:rsidP="001F0AC8">
      <w:r>
        <w:t xml:space="preserve">                    2016-12-16: </w:t>
      </w:r>
      <w:r w:rsidR="009E758E">
        <w:t xml:space="preserve"> </w:t>
      </w:r>
      <w:proofErr w:type="spellStart"/>
      <w:r w:rsidR="009E758E">
        <w:t>Winsley</w:t>
      </w:r>
      <w:proofErr w:type="spellEnd"/>
      <w:r w:rsidR="009E758E">
        <w:t xml:space="preserve"> Primary Diploma Ceremony</w:t>
      </w:r>
    </w:p>
    <w:p w:rsidR="009E758E" w:rsidRDefault="009E758E" w:rsidP="001F0AC8">
      <w:r>
        <w:t xml:space="preserve">                    2016-12-08:  CID Joint operation with various role players</w:t>
      </w:r>
    </w:p>
    <w:p w:rsidR="009E758E" w:rsidRDefault="009E758E" w:rsidP="001F0AC8">
      <w:r>
        <w:t xml:space="preserve">                    2017-01-23:  Meeting with Desmond Johnson:  Fire Services</w:t>
      </w:r>
    </w:p>
    <w:p w:rsidR="009E758E" w:rsidRDefault="009E758E" w:rsidP="001F0AC8">
      <w:r>
        <w:t xml:space="preserve">                    2017-01-27:  Meeting with Principal </w:t>
      </w:r>
      <w:proofErr w:type="spellStart"/>
      <w:r>
        <w:t>Winsley</w:t>
      </w:r>
      <w:proofErr w:type="spellEnd"/>
      <w:r>
        <w:t xml:space="preserve"> Primary re: social project</w:t>
      </w:r>
    </w:p>
    <w:p w:rsidR="009E758E" w:rsidRDefault="009E758E" w:rsidP="001F0AC8">
      <w:r>
        <w:t xml:space="preserve">                    2017-01-31:  Meeting with GBS Security</w:t>
      </w:r>
    </w:p>
    <w:p w:rsidR="009E758E" w:rsidRDefault="009E758E" w:rsidP="001F0AC8">
      <w:r>
        <w:t xml:space="preserve">                    2017-02-01:  CID Safety &amp; Security meeting</w:t>
      </w:r>
    </w:p>
    <w:p w:rsidR="009E758E" w:rsidRDefault="009E758E" w:rsidP="001F0AC8">
      <w:r>
        <w:t xml:space="preserve">                    2017-02-02:  SAPS Sector Forum meeting</w:t>
      </w:r>
    </w:p>
    <w:p w:rsidR="009E758E" w:rsidRDefault="005A16F7" w:rsidP="001F0AC8">
      <w:r>
        <w:t xml:space="preserve">                   </w:t>
      </w:r>
      <w:r w:rsidR="009E758E">
        <w:t xml:space="preserve"> 2017-02-03:  Meeting with CLC Technologies:  CCTV Surveillance</w:t>
      </w:r>
    </w:p>
    <w:p w:rsidR="009E758E" w:rsidRDefault="005A16F7" w:rsidP="001F0AC8">
      <w:r>
        <w:t xml:space="preserve">                   </w:t>
      </w:r>
      <w:r w:rsidR="009E758E">
        <w:t xml:space="preserve"> 2017-02-07:  Meeting with </w:t>
      </w:r>
      <w:proofErr w:type="spellStart"/>
      <w:r w:rsidR="009E758E">
        <w:t>Afriwire</w:t>
      </w:r>
      <w:proofErr w:type="spellEnd"/>
      <w:r w:rsidR="009E758E">
        <w:t xml:space="preserve"> &amp; Steel re: repair of fence</w:t>
      </w:r>
    </w:p>
    <w:p w:rsidR="009E758E" w:rsidRDefault="009E758E" w:rsidP="001F0AC8">
      <w:r>
        <w:t xml:space="preserve">                    2017-02-16:  CID Board Meeting   </w:t>
      </w:r>
      <w:r w:rsidR="008332FA">
        <w:t xml:space="preserve"> </w:t>
      </w:r>
    </w:p>
    <w:p w:rsidR="009E758E" w:rsidRDefault="005A16F7" w:rsidP="001F0AC8">
      <w:r>
        <w:t xml:space="preserve">                  </w:t>
      </w:r>
      <w:r w:rsidR="0038642C">
        <w:t xml:space="preserve">  2017-02-24: </w:t>
      </w:r>
      <w:r w:rsidR="008332FA">
        <w:t xml:space="preserve"> </w:t>
      </w:r>
      <w:r w:rsidR="0038642C">
        <w:t>Meeting with CID Cleansing Service provider</w:t>
      </w:r>
    </w:p>
    <w:p w:rsidR="0038642C" w:rsidRDefault="005A16F7" w:rsidP="001F0AC8">
      <w:r>
        <w:t xml:space="preserve">                </w:t>
      </w:r>
      <w:r w:rsidR="0038642C">
        <w:t xml:space="preserve">    2017-02-28:  GBS Security meeting</w:t>
      </w:r>
    </w:p>
    <w:p w:rsidR="0038642C" w:rsidRDefault="005A16F7" w:rsidP="001F0AC8">
      <w:r>
        <w:t xml:space="preserve">              </w:t>
      </w:r>
      <w:r w:rsidR="0038642C">
        <w:t xml:space="preserve">      2017-03-01:  CID Safety &amp; Security meeting</w:t>
      </w:r>
    </w:p>
    <w:p w:rsidR="0038642C" w:rsidRDefault="005A16F7" w:rsidP="001F0AC8">
      <w:r>
        <w:t xml:space="preserve">            </w:t>
      </w:r>
      <w:r w:rsidR="0038642C">
        <w:t xml:space="preserve">        2017-03-03:  Meeting with CID Cleansing Service provider</w:t>
      </w:r>
    </w:p>
    <w:p w:rsidR="0038642C" w:rsidRDefault="005A16F7" w:rsidP="001F0AC8">
      <w:r>
        <w:t xml:space="preserve">          </w:t>
      </w:r>
      <w:r w:rsidR="0038642C">
        <w:t xml:space="preserve">          2017-03-09:  Meeting with IP Security Services re:  CCTV Surveillance</w:t>
      </w:r>
    </w:p>
    <w:p w:rsidR="0038642C" w:rsidRDefault="005A16F7" w:rsidP="001F0AC8">
      <w:r>
        <w:t xml:space="preserve">        </w:t>
      </w:r>
      <w:r w:rsidR="0038642C">
        <w:t xml:space="preserve">            2017-03-10:  Meeting with CID Cleansing Service provider</w:t>
      </w:r>
    </w:p>
    <w:p w:rsidR="0038642C" w:rsidRDefault="005A16F7" w:rsidP="001F0AC8">
      <w:r>
        <w:t xml:space="preserve">      </w:t>
      </w:r>
      <w:r w:rsidR="0038642C">
        <w:t xml:space="preserve">              2017-03-10:  Meeting with CID Chairperson and GBS Security  </w:t>
      </w:r>
    </w:p>
    <w:p w:rsidR="0038642C" w:rsidRDefault="005A16F7" w:rsidP="001F0AC8">
      <w:r>
        <w:t xml:space="preserve">    </w:t>
      </w:r>
      <w:r w:rsidR="0038642C">
        <w:t xml:space="preserve">                2017-03-14:  CID Board Meeting</w:t>
      </w:r>
    </w:p>
    <w:p w:rsidR="0038642C" w:rsidRDefault="005A16F7" w:rsidP="001F0AC8">
      <w:r>
        <w:t xml:space="preserve">  </w:t>
      </w:r>
      <w:r w:rsidR="0038642C">
        <w:t xml:space="preserve">                  2017-03-16:  Meeting with CID Chairperson and GBS Security </w:t>
      </w:r>
    </w:p>
    <w:p w:rsidR="005A16F7" w:rsidRDefault="0038642C" w:rsidP="001F0AC8">
      <w:r>
        <w:t xml:space="preserve">                    2017-03-17:  Meeting with Recycle-It re: recycling project  </w:t>
      </w:r>
    </w:p>
    <w:p w:rsidR="0038642C" w:rsidRDefault="0038642C" w:rsidP="001F0AC8">
      <w:r>
        <w:lastRenderedPageBreak/>
        <w:t xml:space="preserve">                     </w:t>
      </w:r>
    </w:p>
    <w:p w:rsidR="0038642C" w:rsidRDefault="0038642C" w:rsidP="001F0AC8">
      <w:r>
        <w:t xml:space="preserve">                      2017-03-23:  CID Joint operation with various role players</w:t>
      </w:r>
    </w:p>
    <w:p w:rsidR="0038642C" w:rsidRDefault="0038642C" w:rsidP="001F0AC8">
      <w:r>
        <w:t xml:space="preserve">                      2017-03-23:  Meeting with Chairperson and GBS Security</w:t>
      </w:r>
    </w:p>
    <w:p w:rsidR="0038642C" w:rsidRDefault="0038642C" w:rsidP="001F0AC8">
      <w:r>
        <w:t xml:space="preserve">                      2017-03-24:  Meeting with CID Cleansing Service provider</w:t>
      </w:r>
    </w:p>
    <w:p w:rsidR="0038642C" w:rsidRDefault="0038642C" w:rsidP="001F0AC8">
      <w:r>
        <w:t xml:space="preserve">                      2017-03-30:  Meeting with GBS Security</w:t>
      </w:r>
    </w:p>
    <w:p w:rsidR="0038642C" w:rsidRDefault="0038642C" w:rsidP="001F0AC8">
      <w:r>
        <w:t xml:space="preserve">                      2017-04-05:  CID Safety &amp; Security meeting</w:t>
      </w:r>
    </w:p>
    <w:p w:rsidR="00B2285A" w:rsidRDefault="0038642C" w:rsidP="001F0AC8">
      <w:r>
        <w:t xml:space="preserve">                      2017-04-</w:t>
      </w:r>
      <w:r w:rsidR="00B2285A">
        <w:t>12:  CID / SRA Forum meeting</w:t>
      </w:r>
    </w:p>
    <w:p w:rsidR="00B2285A" w:rsidRDefault="00B2285A" w:rsidP="001F0AC8">
      <w:r>
        <w:t xml:space="preserve">                      2017-04-25:  GBS Security meeting</w:t>
      </w:r>
    </w:p>
    <w:p w:rsidR="00B2285A" w:rsidRDefault="00B2285A" w:rsidP="001F0AC8">
      <w:r>
        <w:t xml:space="preserve">                      2017-05-03:  CID Safety &amp; Security meeting</w:t>
      </w:r>
    </w:p>
    <w:p w:rsidR="00B2285A" w:rsidRDefault="00B2285A" w:rsidP="001F0AC8">
      <w:r>
        <w:t xml:space="preserve">                      2017-05-22:  NCC Environmental re: cleansing quotation</w:t>
      </w:r>
    </w:p>
    <w:p w:rsidR="00B2285A" w:rsidRDefault="00B2285A" w:rsidP="001F0AC8">
      <w:r>
        <w:t xml:space="preserve">                      2017-05-25:  CID Board Meeting</w:t>
      </w:r>
    </w:p>
    <w:p w:rsidR="00B2285A" w:rsidRDefault="00B2285A" w:rsidP="001F0AC8">
      <w:r>
        <w:t xml:space="preserve">                      2017-05-25:  SAPS Bellville CPF Meeting</w:t>
      </w:r>
    </w:p>
    <w:p w:rsidR="00B2285A" w:rsidRDefault="00B2285A" w:rsidP="001F0AC8">
      <w:r>
        <w:t xml:space="preserve">                      2017-05-29:  Meeting with Recycle-It re: recycling project </w:t>
      </w:r>
    </w:p>
    <w:p w:rsidR="00B2285A" w:rsidRDefault="00B2285A" w:rsidP="001F0AC8">
      <w:r>
        <w:t xml:space="preserve">                      2017-06-06:  GBS Security meeting</w:t>
      </w:r>
    </w:p>
    <w:p w:rsidR="0038642C" w:rsidRDefault="00B2285A" w:rsidP="001F0AC8">
      <w:r>
        <w:t xml:space="preserve">                      2017-06-07:  CID Safety &amp; Security meeting                </w:t>
      </w:r>
      <w:r w:rsidR="0038642C">
        <w:t xml:space="preserve">  </w:t>
      </w:r>
    </w:p>
    <w:p w:rsidR="00FD12E5" w:rsidRDefault="008332FA" w:rsidP="00FD12E5">
      <w:r>
        <w:t xml:space="preserve">         </w:t>
      </w:r>
      <w:r w:rsidR="00643314">
        <w:t xml:space="preserve">                </w:t>
      </w:r>
      <w:r w:rsidR="00DC6F70">
        <w:t xml:space="preserve">                  </w:t>
      </w:r>
      <w:r w:rsidR="00DE358F">
        <w:t xml:space="preserve">   </w:t>
      </w:r>
      <w:r w:rsidR="00E71980">
        <w:t xml:space="preserve">           </w:t>
      </w:r>
      <w:r w:rsidR="00983351">
        <w:t xml:space="preserve">                    </w:t>
      </w:r>
      <w:r w:rsidR="00FD12E5">
        <w:t xml:space="preserve">               </w:t>
      </w:r>
    </w:p>
    <w:p w:rsidR="00F65646" w:rsidRDefault="005961AC" w:rsidP="00BA1D46">
      <w:r>
        <w:rPr>
          <w:b/>
          <w:sz w:val="28"/>
          <w:szCs w:val="28"/>
        </w:rPr>
        <w:t xml:space="preserve">     </w:t>
      </w:r>
      <w:r w:rsidR="00FD12E5">
        <w:rPr>
          <w:b/>
          <w:sz w:val="28"/>
          <w:szCs w:val="28"/>
        </w:rPr>
        <w:t xml:space="preserve">        </w:t>
      </w:r>
      <w:r w:rsidR="008A1F63">
        <w:rPr>
          <w:b/>
          <w:sz w:val="28"/>
          <w:szCs w:val="28"/>
        </w:rPr>
        <w:t xml:space="preserve"> 6.  </w:t>
      </w:r>
      <w:r w:rsidR="008A1F63" w:rsidRPr="008A1F63">
        <w:rPr>
          <w:b/>
          <w:sz w:val="28"/>
          <w:szCs w:val="28"/>
          <w:u w:val="single"/>
        </w:rPr>
        <w:t>FINANCIAL</w:t>
      </w:r>
      <w:r w:rsidR="00F65646">
        <w:t xml:space="preserve">   </w:t>
      </w:r>
    </w:p>
    <w:p w:rsidR="00F65646" w:rsidRDefault="00F65646" w:rsidP="00BA1D46"/>
    <w:p w:rsidR="000A3EF8" w:rsidRDefault="00B21DB8" w:rsidP="00BA1D46">
      <w:r>
        <w:t xml:space="preserve">                 </w:t>
      </w:r>
      <w:r w:rsidR="00DC6F70">
        <w:t xml:space="preserve"> </w:t>
      </w:r>
      <w:r>
        <w:t xml:space="preserve">  </w:t>
      </w:r>
      <w:r w:rsidR="00D104AD">
        <w:t xml:space="preserve"> </w:t>
      </w:r>
      <w:r>
        <w:t xml:space="preserve"> </w:t>
      </w:r>
      <w:r w:rsidR="008A1F63">
        <w:t xml:space="preserve">The Triangle Industrial City Improvement District NPC currently finds itself in a </w:t>
      </w:r>
      <w:r w:rsidR="00FD12E5">
        <w:br/>
        <w:t xml:space="preserve">                 </w:t>
      </w:r>
      <w:r w:rsidR="00DC6F70">
        <w:t xml:space="preserve"> </w:t>
      </w:r>
      <w:r w:rsidR="00FD12E5">
        <w:t xml:space="preserve"> </w:t>
      </w:r>
      <w:r>
        <w:t xml:space="preserve"> </w:t>
      </w:r>
      <w:r w:rsidR="00D104AD">
        <w:t xml:space="preserve"> </w:t>
      </w:r>
      <w:r w:rsidR="008A1F63">
        <w:t xml:space="preserve"> sound financial position.</w:t>
      </w:r>
    </w:p>
    <w:p w:rsidR="000A3EF8" w:rsidRDefault="000A3EF8" w:rsidP="00BA1D46"/>
    <w:p w:rsidR="000A3EF8" w:rsidRDefault="000A3EF8" w:rsidP="00BA1D46">
      <w:r>
        <w:t xml:space="preserve">                      In accordance with the Finance Agreement, the City pays over 97% of the annual</w:t>
      </w:r>
    </w:p>
    <w:p w:rsidR="000A3EF8" w:rsidRDefault="000A3EF8" w:rsidP="00BA1D46">
      <w:r>
        <w:t xml:space="preserve">                      budget to the CID in 1/12</w:t>
      </w:r>
      <w:r w:rsidRPr="000A3EF8">
        <w:rPr>
          <w:vertAlign w:val="superscript"/>
        </w:rPr>
        <w:t>th</w:t>
      </w:r>
      <w:r>
        <w:t xml:space="preserve"> instalments and retains 3% as a provision for bad debts.</w:t>
      </w:r>
    </w:p>
    <w:p w:rsidR="000A3EF8" w:rsidRDefault="000A3EF8" w:rsidP="00BA1D46"/>
    <w:p w:rsidR="000A3EF8" w:rsidRDefault="000A3EF8" w:rsidP="00BA1D46">
      <w:r>
        <w:t xml:space="preserve">                      Accordingly, the City paid over R1,949,006.00 and retained R60,279.00 for the</w:t>
      </w:r>
    </w:p>
    <w:p w:rsidR="000A3EF8" w:rsidRDefault="000A3EF8" w:rsidP="00BA1D46">
      <w:r>
        <w:t xml:space="preserve">                      2016/17 financial year.  Retention of R194</w:t>
      </w:r>
      <w:proofErr w:type="gramStart"/>
      <w:r>
        <w:t>,520.02</w:t>
      </w:r>
      <w:proofErr w:type="gramEnd"/>
      <w:r>
        <w:t xml:space="preserve"> was refunded to the Triangle</w:t>
      </w:r>
    </w:p>
    <w:p w:rsidR="008A1F63" w:rsidRDefault="000A3EF8" w:rsidP="00BA1D46">
      <w:r>
        <w:t xml:space="preserve">                      Industrial City Improvement District in 2016/17.</w:t>
      </w:r>
    </w:p>
    <w:p w:rsidR="000F1CCF" w:rsidRDefault="00E23A94" w:rsidP="00BA1D46">
      <w:r>
        <w:t xml:space="preserve">    </w:t>
      </w:r>
      <w:r w:rsidR="000F1CCF">
        <w:t xml:space="preserve"> </w:t>
      </w:r>
    </w:p>
    <w:p w:rsidR="00DC7B85" w:rsidRPr="00797485" w:rsidRDefault="00DC6F70" w:rsidP="00BA1D46">
      <w:pPr>
        <w:rPr>
          <w:b/>
          <w:sz w:val="28"/>
          <w:szCs w:val="28"/>
        </w:rPr>
      </w:pPr>
      <w:r>
        <w:t xml:space="preserve">                </w:t>
      </w:r>
      <w:r w:rsidR="00797485">
        <w:t xml:space="preserve">  </w:t>
      </w:r>
      <w:r w:rsidR="00797485">
        <w:rPr>
          <w:b/>
          <w:sz w:val="28"/>
          <w:szCs w:val="28"/>
        </w:rPr>
        <w:t>7.</w:t>
      </w:r>
      <w:r w:rsidR="00797485">
        <w:t xml:space="preserve">  </w:t>
      </w:r>
      <w:r w:rsidR="00797485" w:rsidRPr="00797485">
        <w:rPr>
          <w:b/>
          <w:sz w:val="28"/>
          <w:szCs w:val="28"/>
          <w:u w:val="single"/>
        </w:rPr>
        <w:t>NEW MEMBERS / DIRECTORS</w:t>
      </w:r>
    </w:p>
    <w:p w:rsidR="00DC7B85" w:rsidRDefault="00DC7B85" w:rsidP="00BA1D46"/>
    <w:p w:rsidR="00797485" w:rsidRDefault="00DC6F70" w:rsidP="00BA1D46">
      <w:r>
        <w:t xml:space="preserve">                      </w:t>
      </w:r>
      <w:r w:rsidR="00797485">
        <w:t xml:space="preserve">  During 201</w:t>
      </w:r>
      <w:r w:rsidR="00CB2067">
        <w:t>6</w:t>
      </w:r>
      <w:r w:rsidR="00797485">
        <w:t>/1</w:t>
      </w:r>
      <w:r w:rsidR="00CB2067">
        <w:t>7</w:t>
      </w:r>
      <w:r w:rsidR="00797485">
        <w:t xml:space="preserve"> the CID had a total of six directors.</w:t>
      </w:r>
    </w:p>
    <w:p w:rsidR="00797485" w:rsidRDefault="00797485" w:rsidP="00BA1D46"/>
    <w:p w:rsidR="000D1072" w:rsidRDefault="00DC6F70" w:rsidP="00BA1D46">
      <w:r>
        <w:t xml:space="preserve">                       </w:t>
      </w:r>
      <w:r w:rsidR="00797485">
        <w:t xml:space="preserve"> During 201</w:t>
      </w:r>
      <w:r w:rsidR="00CB2067">
        <w:t>6/17</w:t>
      </w:r>
      <w:r w:rsidR="00797485">
        <w:t xml:space="preserve"> </w:t>
      </w:r>
      <w:r w:rsidR="003E0412">
        <w:t>one</w:t>
      </w:r>
      <w:r w:rsidR="000D1072">
        <w:t xml:space="preserve"> application for </w:t>
      </w:r>
      <w:r w:rsidR="00AD45C6">
        <w:t>m</w:t>
      </w:r>
      <w:r w:rsidR="000D1072">
        <w:t xml:space="preserve">embership were received.  The total </w:t>
      </w:r>
      <w:r w:rsidR="002C4D22">
        <w:br/>
        <w:t xml:space="preserve">                        </w:t>
      </w:r>
      <w:r w:rsidR="000D1072">
        <w:t>number of members to date is 2</w:t>
      </w:r>
      <w:r w:rsidR="002C4D22">
        <w:t>6</w:t>
      </w:r>
      <w:r w:rsidR="000D1072">
        <w:t>.</w:t>
      </w:r>
    </w:p>
    <w:p w:rsidR="000D1072" w:rsidRDefault="000D1072" w:rsidP="00BA1D46"/>
    <w:p w:rsidR="000D1072" w:rsidRDefault="00DC6F70" w:rsidP="00BA1D46">
      <w:r>
        <w:t xml:space="preserve">                 </w:t>
      </w:r>
      <w:r w:rsidR="000D1072">
        <w:t xml:space="preserve">       All directors and existing members are thanked for their commitment towards</w:t>
      </w:r>
    </w:p>
    <w:p w:rsidR="00B21DB8" w:rsidRDefault="00DC6F70" w:rsidP="00BA1D46">
      <w:r>
        <w:t xml:space="preserve">              </w:t>
      </w:r>
      <w:r w:rsidR="000D1072">
        <w:t xml:space="preserve">          </w:t>
      </w:r>
      <w:proofErr w:type="gramStart"/>
      <w:r w:rsidR="000D1072">
        <w:t>the</w:t>
      </w:r>
      <w:proofErr w:type="gramEnd"/>
      <w:r w:rsidR="000D1072">
        <w:t xml:space="preserve"> CID’s endeavors.</w:t>
      </w:r>
    </w:p>
    <w:p w:rsidR="005A16F7" w:rsidRDefault="005A16F7" w:rsidP="00BA1D46"/>
    <w:p w:rsidR="005A16F7" w:rsidRDefault="005A16F7" w:rsidP="00BA1D46"/>
    <w:p w:rsidR="00B21DB8" w:rsidRDefault="00B21DB8" w:rsidP="00BA1D46"/>
    <w:p w:rsidR="000D1072" w:rsidRDefault="000D1072" w:rsidP="00BA1D46"/>
    <w:p w:rsidR="000D1072" w:rsidRDefault="00DC6F70" w:rsidP="00BA1D46">
      <w:r>
        <w:t xml:space="preserve">                      </w:t>
      </w:r>
      <w:r w:rsidR="000D1072">
        <w:t xml:space="preserve">   L. van Lill</w:t>
      </w:r>
    </w:p>
    <w:p w:rsidR="000D1072" w:rsidRDefault="00DC6F70" w:rsidP="00BA1D46">
      <w:r>
        <w:t xml:space="preserve">                   </w:t>
      </w:r>
      <w:r w:rsidR="000D1072">
        <w:t xml:space="preserve">    </w:t>
      </w:r>
      <w:r>
        <w:t xml:space="preserve">  Manager</w:t>
      </w:r>
      <w:r>
        <w:br/>
        <w:t xml:space="preserve">                   </w:t>
      </w:r>
      <w:r w:rsidR="000D1072">
        <w:t xml:space="preserve">      Triangle Industrial City Improvement District NPC</w:t>
      </w:r>
    </w:p>
    <w:p w:rsidR="00DC7B85" w:rsidRDefault="00DC6F70" w:rsidP="00BA1D46">
      <w:r>
        <w:t xml:space="preserve">                   </w:t>
      </w:r>
      <w:r w:rsidR="00B21DB8">
        <w:t xml:space="preserve">      July 201</w:t>
      </w:r>
      <w:r w:rsidR="002C4D22">
        <w:t>7</w:t>
      </w:r>
      <w:r w:rsidR="000D1072">
        <w:t xml:space="preserve">   </w:t>
      </w:r>
      <w:r w:rsidR="00DC7B85">
        <w:t xml:space="preserve"> </w:t>
      </w:r>
    </w:p>
    <w:p w:rsidR="008332FA" w:rsidRDefault="00927B5F" w:rsidP="00BA1D46">
      <w:pPr>
        <w:rPr>
          <w:sz w:val="28"/>
          <w:szCs w:val="28"/>
        </w:rPr>
      </w:pPr>
      <w:r>
        <w:t xml:space="preserve">  </w:t>
      </w:r>
      <w:r w:rsidR="00C06869">
        <w:t xml:space="preserve">  </w:t>
      </w:r>
      <w:r w:rsidR="008332FA">
        <w:t xml:space="preserve"> </w:t>
      </w:r>
    </w:p>
    <w:p w:rsidR="008332FA" w:rsidRDefault="008332FA" w:rsidP="00BA1D46">
      <w:pPr>
        <w:rPr>
          <w:sz w:val="28"/>
          <w:szCs w:val="28"/>
        </w:rPr>
      </w:pPr>
    </w:p>
    <w:p w:rsidR="008332FA" w:rsidRPr="001D3E46" w:rsidRDefault="008332FA" w:rsidP="00BA1D46"/>
    <w:sectPr w:rsidR="008332FA" w:rsidRPr="001D3E46" w:rsidSect="00694C05">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C1937"/>
    <w:multiLevelType w:val="hybridMultilevel"/>
    <w:tmpl w:val="78CE1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541DB"/>
    <w:multiLevelType w:val="hybridMultilevel"/>
    <w:tmpl w:val="C13E1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A7B79"/>
    <w:multiLevelType w:val="hybridMultilevel"/>
    <w:tmpl w:val="6648372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C6A3411"/>
    <w:multiLevelType w:val="hybridMultilevel"/>
    <w:tmpl w:val="9208D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B30481"/>
    <w:multiLevelType w:val="hybridMultilevel"/>
    <w:tmpl w:val="765C231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16A2418"/>
    <w:multiLevelType w:val="hybridMultilevel"/>
    <w:tmpl w:val="021AE324"/>
    <w:lvl w:ilvl="0" w:tplc="277882D0">
      <w:numFmt w:val="bullet"/>
      <w:lvlText w:val="-"/>
      <w:lvlJc w:val="left"/>
      <w:pPr>
        <w:ind w:left="1440" w:hanging="360"/>
      </w:pPr>
      <w:rPr>
        <w:rFonts w:ascii="Times New Roman" w:eastAsia="Times New Roman" w:hAnsi="Times New Roman" w:cs="Times New Roman"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3373E02"/>
    <w:multiLevelType w:val="hybridMultilevel"/>
    <w:tmpl w:val="9BB27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23EB"/>
    <w:multiLevelType w:val="hybridMultilevel"/>
    <w:tmpl w:val="07A81C9C"/>
    <w:lvl w:ilvl="0" w:tplc="5DFADCB8">
      <w:start w:val="1"/>
      <w:numFmt w:val="bullet"/>
      <w:lvlText w:val="-"/>
      <w:lvlJc w:val="left"/>
      <w:pPr>
        <w:ind w:left="4185" w:hanging="360"/>
      </w:pPr>
      <w:rPr>
        <w:rFonts w:ascii="Times New Roman" w:eastAsia="Times New Roman" w:hAnsi="Times New Roman" w:cs="Times New Roman" w:hint="default"/>
      </w:rPr>
    </w:lvl>
    <w:lvl w:ilvl="1" w:tplc="04090003" w:tentative="1">
      <w:start w:val="1"/>
      <w:numFmt w:val="bullet"/>
      <w:lvlText w:val="o"/>
      <w:lvlJc w:val="left"/>
      <w:pPr>
        <w:ind w:left="4905" w:hanging="360"/>
      </w:pPr>
      <w:rPr>
        <w:rFonts w:ascii="Courier New" w:hAnsi="Courier New" w:cs="Courier New" w:hint="default"/>
      </w:rPr>
    </w:lvl>
    <w:lvl w:ilvl="2" w:tplc="04090005" w:tentative="1">
      <w:start w:val="1"/>
      <w:numFmt w:val="bullet"/>
      <w:lvlText w:val=""/>
      <w:lvlJc w:val="left"/>
      <w:pPr>
        <w:ind w:left="5625" w:hanging="360"/>
      </w:pPr>
      <w:rPr>
        <w:rFonts w:ascii="Wingdings" w:hAnsi="Wingdings" w:hint="default"/>
      </w:rPr>
    </w:lvl>
    <w:lvl w:ilvl="3" w:tplc="04090001" w:tentative="1">
      <w:start w:val="1"/>
      <w:numFmt w:val="bullet"/>
      <w:lvlText w:val=""/>
      <w:lvlJc w:val="left"/>
      <w:pPr>
        <w:ind w:left="6345" w:hanging="360"/>
      </w:pPr>
      <w:rPr>
        <w:rFonts w:ascii="Symbol" w:hAnsi="Symbol" w:hint="default"/>
      </w:rPr>
    </w:lvl>
    <w:lvl w:ilvl="4" w:tplc="04090003" w:tentative="1">
      <w:start w:val="1"/>
      <w:numFmt w:val="bullet"/>
      <w:lvlText w:val="o"/>
      <w:lvlJc w:val="left"/>
      <w:pPr>
        <w:ind w:left="7065" w:hanging="360"/>
      </w:pPr>
      <w:rPr>
        <w:rFonts w:ascii="Courier New" w:hAnsi="Courier New" w:cs="Courier New" w:hint="default"/>
      </w:rPr>
    </w:lvl>
    <w:lvl w:ilvl="5" w:tplc="04090005" w:tentative="1">
      <w:start w:val="1"/>
      <w:numFmt w:val="bullet"/>
      <w:lvlText w:val=""/>
      <w:lvlJc w:val="left"/>
      <w:pPr>
        <w:ind w:left="7785" w:hanging="360"/>
      </w:pPr>
      <w:rPr>
        <w:rFonts w:ascii="Wingdings" w:hAnsi="Wingdings" w:hint="default"/>
      </w:rPr>
    </w:lvl>
    <w:lvl w:ilvl="6" w:tplc="04090001" w:tentative="1">
      <w:start w:val="1"/>
      <w:numFmt w:val="bullet"/>
      <w:lvlText w:val=""/>
      <w:lvlJc w:val="left"/>
      <w:pPr>
        <w:ind w:left="8505" w:hanging="360"/>
      </w:pPr>
      <w:rPr>
        <w:rFonts w:ascii="Symbol" w:hAnsi="Symbol" w:hint="default"/>
      </w:rPr>
    </w:lvl>
    <w:lvl w:ilvl="7" w:tplc="04090003" w:tentative="1">
      <w:start w:val="1"/>
      <w:numFmt w:val="bullet"/>
      <w:lvlText w:val="o"/>
      <w:lvlJc w:val="left"/>
      <w:pPr>
        <w:ind w:left="9225" w:hanging="360"/>
      </w:pPr>
      <w:rPr>
        <w:rFonts w:ascii="Courier New" w:hAnsi="Courier New" w:cs="Courier New" w:hint="default"/>
      </w:rPr>
    </w:lvl>
    <w:lvl w:ilvl="8" w:tplc="04090005" w:tentative="1">
      <w:start w:val="1"/>
      <w:numFmt w:val="bullet"/>
      <w:lvlText w:val=""/>
      <w:lvlJc w:val="left"/>
      <w:pPr>
        <w:ind w:left="9945" w:hanging="360"/>
      </w:pPr>
      <w:rPr>
        <w:rFonts w:ascii="Wingdings" w:hAnsi="Wingdings" w:hint="default"/>
      </w:rPr>
    </w:lvl>
  </w:abstractNum>
  <w:abstractNum w:abstractNumId="8" w15:restartNumberingAfterBreak="0">
    <w:nsid w:val="28AA404B"/>
    <w:multiLevelType w:val="hybridMultilevel"/>
    <w:tmpl w:val="4598237E"/>
    <w:lvl w:ilvl="0" w:tplc="442CA0B8">
      <w:numFmt w:val="bullet"/>
      <w:lvlText w:val=""/>
      <w:lvlJc w:val="left"/>
      <w:pPr>
        <w:ind w:left="1080" w:hanging="360"/>
      </w:pPr>
      <w:rPr>
        <w:rFonts w:ascii="Symbol" w:eastAsia="Times New Roman" w:hAnsi="Symbol" w:cs="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9" w15:restartNumberingAfterBreak="0">
    <w:nsid w:val="2BD84270"/>
    <w:multiLevelType w:val="hybridMultilevel"/>
    <w:tmpl w:val="701EA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B12324"/>
    <w:multiLevelType w:val="hybridMultilevel"/>
    <w:tmpl w:val="4F0A9A26"/>
    <w:lvl w:ilvl="0" w:tplc="059C937A">
      <w:start w:val="3"/>
      <w:numFmt w:val="bullet"/>
      <w:lvlText w:val="-"/>
      <w:lvlJc w:val="left"/>
      <w:pPr>
        <w:ind w:left="4485" w:hanging="360"/>
      </w:pPr>
      <w:rPr>
        <w:rFonts w:ascii="Times New Roman" w:eastAsia="Times New Roman" w:hAnsi="Times New Roman" w:cs="Times New Roman" w:hint="default"/>
      </w:rPr>
    </w:lvl>
    <w:lvl w:ilvl="1" w:tplc="04090003" w:tentative="1">
      <w:start w:val="1"/>
      <w:numFmt w:val="bullet"/>
      <w:lvlText w:val="o"/>
      <w:lvlJc w:val="left"/>
      <w:pPr>
        <w:ind w:left="5205" w:hanging="360"/>
      </w:pPr>
      <w:rPr>
        <w:rFonts w:ascii="Courier New" w:hAnsi="Courier New" w:cs="Courier New" w:hint="default"/>
      </w:rPr>
    </w:lvl>
    <w:lvl w:ilvl="2" w:tplc="04090005" w:tentative="1">
      <w:start w:val="1"/>
      <w:numFmt w:val="bullet"/>
      <w:lvlText w:val=""/>
      <w:lvlJc w:val="left"/>
      <w:pPr>
        <w:ind w:left="5925" w:hanging="360"/>
      </w:pPr>
      <w:rPr>
        <w:rFonts w:ascii="Wingdings" w:hAnsi="Wingdings" w:hint="default"/>
      </w:rPr>
    </w:lvl>
    <w:lvl w:ilvl="3" w:tplc="04090001" w:tentative="1">
      <w:start w:val="1"/>
      <w:numFmt w:val="bullet"/>
      <w:lvlText w:val=""/>
      <w:lvlJc w:val="left"/>
      <w:pPr>
        <w:ind w:left="6645" w:hanging="360"/>
      </w:pPr>
      <w:rPr>
        <w:rFonts w:ascii="Symbol" w:hAnsi="Symbol" w:hint="default"/>
      </w:rPr>
    </w:lvl>
    <w:lvl w:ilvl="4" w:tplc="04090003" w:tentative="1">
      <w:start w:val="1"/>
      <w:numFmt w:val="bullet"/>
      <w:lvlText w:val="o"/>
      <w:lvlJc w:val="left"/>
      <w:pPr>
        <w:ind w:left="7365" w:hanging="360"/>
      </w:pPr>
      <w:rPr>
        <w:rFonts w:ascii="Courier New" w:hAnsi="Courier New" w:cs="Courier New" w:hint="default"/>
      </w:rPr>
    </w:lvl>
    <w:lvl w:ilvl="5" w:tplc="04090005" w:tentative="1">
      <w:start w:val="1"/>
      <w:numFmt w:val="bullet"/>
      <w:lvlText w:val=""/>
      <w:lvlJc w:val="left"/>
      <w:pPr>
        <w:ind w:left="8085" w:hanging="360"/>
      </w:pPr>
      <w:rPr>
        <w:rFonts w:ascii="Wingdings" w:hAnsi="Wingdings" w:hint="default"/>
      </w:rPr>
    </w:lvl>
    <w:lvl w:ilvl="6" w:tplc="04090001" w:tentative="1">
      <w:start w:val="1"/>
      <w:numFmt w:val="bullet"/>
      <w:lvlText w:val=""/>
      <w:lvlJc w:val="left"/>
      <w:pPr>
        <w:ind w:left="8805" w:hanging="360"/>
      </w:pPr>
      <w:rPr>
        <w:rFonts w:ascii="Symbol" w:hAnsi="Symbol" w:hint="default"/>
      </w:rPr>
    </w:lvl>
    <w:lvl w:ilvl="7" w:tplc="04090003" w:tentative="1">
      <w:start w:val="1"/>
      <w:numFmt w:val="bullet"/>
      <w:lvlText w:val="o"/>
      <w:lvlJc w:val="left"/>
      <w:pPr>
        <w:ind w:left="9525" w:hanging="360"/>
      </w:pPr>
      <w:rPr>
        <w:rFonts w:ascii="Courier New" w:hAnsi="Courier New" w:cs="Courier New" w:hint="default"/>
      </w:rPr>
    </w:lvl>
    <w:lvl w:ilvl="8" w:tplc="04090005" w:tentative="1">
      <w:start w:val="1"/>
      <w:numFmt w:val="bullet"/>
      <w:lvlText w:val=""/>
      <w:lvlJc w:val="left"/>
      <w:pPr>
        <w:ind w:left="10245" w:hanging="360"/>
      </w:pPr>
      <w:rPr>
        <w:rFonts w:ascii="Wingdings" w:hAnsi="Wingdings" w:hint="default"/>
      </w:rPr>
    </w:lvl>
  </w:abstractNum>
  <w:abstractNum w:abstractNumId="11" w15:restartNumberingAfterBreak="0">
    <w:nsid w:val="3EA91E91"/>
    <w:multiLevelType w:val="hybridMultilevel"/>
    <w:tmpl w:val="803E6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00692"/>
    <w:multiLevelType w:val="hybridMultilevel"/>
    <w:tmpl w:val="CFC42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085DAF"/>
    <w:multiLevelType w:val="hybridMultilevel"/>
    <w:tmpl w:val="75362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BC6617"/>
    <w:multiLevelType w:val="hybridMultilevel"/>
    <w:tmpl w:val="19A4EE0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C85BF0"/>
    <w:multiLevelType w:val="hybridMultilevel"/>
    <w:tmpl w:val="E2B242FE"/>
    <w:lvl w:ilvl="0" w:tplc="E5404866">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0211B44"/>
    <w:multiLevelType w:val="hybridMultilevel"/>
    <w:tmpl w:val="D1B238E2"/>
    <w:lvl w:ilvl="0" w:tplc="06B23698">
      <w:start w:val="1"/>
      <w:numFmt w:val="bullet"/>
      <w:lvlText w:val="-"/>
      <w:lvlJc w:val="left"/>
      <w:pPr>
        <w:ind w:left="4365" w:hanging="360"/>
      </w:pPr>
      <w:rPr>
        <w:rFonts w:ascii="Times New Roman" w:eastAsia="Times New Roman" w:hAnsi="Times New Roman" w:cs="Times New Roman" w:hint="default"/>
      </w:rPr>
    </w:lvl>
    <w:lvl w:ilvl="1" w:tplc="04090003" w:tentative="1">
      <w:start w:val="1"/>
      <w:numFmt w:val="bullet"/>
      <w:lvlText w:val="o"/>
      <w:lvlJc w:val="left"/>
      <w:pPr>
        <w:ind w:left="5085" w:hanging="360"/>
      </w:pPr>
      <w:rPr>
        <w:rFonts w:ascii="Courier New" w:hAnsi="Courier New" w:cs="Courier New" w:hint="default"/>
      </w:rPr>
    </w:lvl>
    <w:lvl w:ilvl="2" w:tplc="04090005" w:tentative="1">
      <w:start w:val="1"/>
      <w:numFmt w:val="bullet"/>
      <w:lvlText w:val=""/>
      <w:lvlJc w:val="left"/>
      <w:pPr>
        <w:ind w:left="5805" w:hanging="360"/>
      </w:pPr>
      <w:rPr>
        <w:rFonts w:ascii="Wingdings" w:hAnsi="Wingdings" w:hint="default"/>
      </w:rPr>
    </w:lvl>
    <w:lvl w:ilvl="3" w:tplc="04090001" w:tentative="1">
      <w:start w:val="1"/>
      <w:numFmt w:val="bullet"/>
      <w:lvlText w:val=""/>
      <w:lvlJc w:val="left"/>
      <w:pPr>
        <w:ind w:left="6525" w:hanging="360"/>
      </w:pPr>
      <w:rPr>
        <w:rFonts w:ascii="Symbol" w:hAnsi="Symbol" w:hint="default"/>
      </w:rPr>
    </w:lvl>
    <w:lvl w:ilvl="4" w:tplc="04090003" w:tentative="1">
      <w:start w:val="1"/>
      <w:numFmt w:val="bullet"/>
      <w:lvlText w:val="o"/>
      <w:lvlJc w:val="left"/>
      <w:pPr>
        <w:ind w:left="7245" w:hanging="360"/>
      </w:pPr>
      <w:rPr>
        <w:rFonts w:ascii="Courier New" w:hAnsi="Courier New" w:cs="Courier New" w:hint="default"/>
      </w:rPr>
    </w:lvl>
    <w:lvl w:ilvl="5" w:tplc="04090005" w:tentative="1">
      <w:start w:val="1"/>
      <w:numFmt w:val="bullet"/>
      <w:lvlText w:val=""/>
      <w:lvlJc w:val="left"/>
      <w:pPr>
        <w:ind w:left="7965" w:hanging="360"/>
      </w:pPr>
      <w:rPr>
        <w:rFonts w:ascii="Wingdings" w:hAnsi="Wingdings" w:hint="default"/>
      </w:rPr>
    </w:lvl>
    <w:lvl w:ilvl="6" w:tplc="04090001" w:tentative="1">
      <w:start w:val="1"/>
      <w:numFmt w:val="bullet"/>
      <w:lvlText w:val=""/>
      <w:lvlJc w:val="left"/>
      <w:pPr>
        <w:ind w:left="8685" w:hanging="360"/>
      </w:pPr>
      <w:rPr>
        <w:rFonts w:ascii="Symbol" w:hAnsi="Symbol" w:hint="default"/>
      </w:rPr>
    </w:lvl>
    <w:lvl w:ilvl="7" w:tplc="04090003" w:tentative="1">
      <w:start w:val="1"/>
      <w:numFmt w:val="bullet"/>
      <w:lvlText w:val="o"/>
      <w:lvlJc w:val="left"/>
      <w:pPr>
        <w:ind w:left="9405" w:hanging="360"/>
      </w:pPr>
      <w:rPr>
        <w:rFonts w:ascii="Courier New" w:hAnsi="Courier New" w:cs="Courier New" w:hint="default"/>
      </w:rPr>
    </w:lvl>
    <w:lvl w:ilvl="8" w:tplc="04090005" w:tentative="1">
      <w:start w:val="1"/>
      <w:numFmt w:val="bullet"/>
      <w:lvlText w:val=""/>
      <w:lvlJc w:val="left"/>
      <w:pPr>
        <w:ind w:left="10125" w:hanging="360"/>
      </w:pPr>
      <w:rPr>
        <w:rFonts w:ascii="Wingdings" w:hAnsi="Wingdings" w:hint="default"/>
      </w:rPr>
    </w:lvl>
  </w:abstractNum>
  <w:abstractNum w:abstractNumId="17" w15:restartNumberingAfterBreak="0">
    <w:nsid w:val="63592A1C"/>
    <w:multiLevelType w:val="hybridMultilevel"/>
    <w:tmpl w:val="32AC3DB2"/>
    <w:lvl w:ilvl="0" w:tplc="CCC073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EB5719"/>
    <w:multiLevelType w:val="hybridMultilevel"/>
    <w:tmpl w:val="E5C41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E14772"/>
    <w:multiLevelType w:val="hybridMultilevel"/>
    <w:tmpl w:val="B00C4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196F7D"/>
    <w:multiLevelType w:val="multilevel"/>
    <w:tmpl w:val="CB68ED5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79AA482B"/>
    <w:multiLevelType w:val="hybridMultilevel"/>
    <w:tmpl w:val="DD8A9CF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9"/>
  </w:num>
  <w:num w:numId="4">
    <w:abstractNumId w:val="16"/>
  </w:num>
  <w:num w:numId="5">
    <w:abstractNumId w:val="0"/>
  </w:num>
  <w:num w:numId="6">
    <w:abstractNumId w:val="12"/>
  </w:num>
  <w:num w:numId="7">
    <w:abstractNumId w:val="7"/>
  </w:num>
  <w:num w:numId="8">
    <w:abstractNumId w:val="11"/>
  </w:num>
  <w:num w:numId="9">
    <w:abstractNumId w:val="14"/>
  </w:num>
  <w:num w:numId="10">
    <w:abstractNumId w:val="21"/>
  </w:num>
  <w:num w:numId="11">
    <w:abstractNumId w:val="15"/>
  </w:num>
  <w:num w:numId="12">
    <w:abstractNumId w:val="13"/>
  </w:num>
  <w:num w:numId="13">
    <w:abstractNumId w:val="18"/>
  </w:num>
  <w:num w:numId="14">
    <w:abstractNumId w:val="1"/>
  </w:num>
  <w:num w:numId="15">
    <w:abstractNumId w:val="20"/>
  </w:num>
  <w:num w:numId="16">
    <w:abstractNumId w:val="10"/>
  </w:num>
  <w:num w:numId="17">
    <w:abstractNumId w:val="19"/>
  </w:num>
  <w:num w:numId="18">
    <w:abstractNumId w:val="17"/>
  </w:num>
  <w:num w:numId="19">
    <w:abstractNumId w:val="2"/>
  </w:num>
  <w:num w:numId="20">
    <w:abstractNumId w:val="4"/>
  </w:num>
  <w:num w:numId="21">
    <w:abstractNumId w:val="8"/>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25A"/>
    <w:rsid w:val="0000247E"/>
    <w:rsid w:val="0001776E"/>
    <w:rsid w:val="00024122"/>
    <w:rsid w:val="00024AB7"/>
    <w:rsid w:val="000269D5"/>
    <w:rsid w:val="00026D7C"/>
    <w:rsid w:val="00033BD5"/>
    <w:rsid w:val="00037D5B"/>
    <w:rsid w:val="0004345A"/>
    <w:rsid w:val="00056E84"/>
    <w:rsid w:val="000578EA"/>
    <w:rsid w:val="00062342"/>
    <w:rsid w:val="00071CBB"/>
    <w:rsid w:val="00085333"/>
    <w:rsid w:val="00087090"/>
    <w:rsid w:val="00091710"/>
    <w:rsid w:val="000A3EF8"/>
    <w:rsid w:val="000B2A05"/>
    <w:rsid w:val="000B68A2"/>
    <w:rsid w:val="000C0C79"/>
    <w:rsid w:val="000D1072"/>
    <w:rsid w:val="000D6393"/>
    <w:rsid w:val="000E6EBF"/>
    <w:rsid w:val="000F1CCF"/>
    <w:rsid w:val="000F30B0"/>
    <w:rsid w:val="000F733C"/>
    <w:rsid w:val="0011054C"/>
    <w:rsid w:val="00113C36"/>
    <w:rsid w:val="00144CE5"/>
    <w:rsid w:val="00147510"/>
    <w:rsid w:val="001513BC"/>
    <w:rsid w:val="0016436E"/>
    <w:rsid w:val="0017220A"/>
    <w:rsid w:val="00180250"/>
    <w:rsid w:val="001853F3"/>
    <w:rsid w:val="001A188D"/>
    <w:rsid w:val="001B62F3"/>
    <w:rsid w:val="001B7EDB"/>
    <w:rsid w:val="001D3DFB"/>
    <w:rsid w:val="001D3E46"/>
    <w:rsid w:val="001D66CD"/>
    <w:rsid w:val="001D6CE3"/>
    <w:rsid w:val="001F0AC8"/>
    <w:rsid w:val="001F3C96"/>
    <w:rsid w:val="00216A53"/>
    <w:rsid w:val="00225824"/>
    <w:rsid w:val="00226FB7"/>
    <w:rsid w:val="00227ACE"/>
    <w:rsid w:val="002455ED"/>
    <w:rsid w:val="00251D74"/>
    <w:rsid w:val="00253326"/>
    <w:rsid w:val="00257103"/>
    <w:rsid w:val="00276284"/>
    <w:rsid w:val="00280DB7"/>
    <w:rsid w:val="0028356C"/>
    <w:rsid w:val="00283A75"/>
    <w:rsid w:val="00296379"/>
    <w:rsid w:val="002A2BCF"/>
    <w:rsid w:val="002B14ED"/>
    <w:rsid w:val="002C1226"/>
    <w:rsid w:val="002C4D22"/>
    <w:rsid w:val="002D157C"/>
    <w:rsid w:val="002D4A08"/>
    <w:rsid w:val="002D7908"/>
    <w:rsid w:val="002E4AB1"/>
    <w:rsid w:val="00304E55"/>
    <w:rsid w:val="003145A6"/>
    <w:rsid w:val="0031569E"/>
    <w:rsid w:val="003237CD"/>
    <w:rsid w:val="003326F7"/>
    <w:rsid w:val="00337001"/>
    <w:rsid w:val="003430CB"/>
    <w:rsid w:val="003568CB"/>
    <w:rsid w:val="003665E6"/>
    <w:rsid w:val="00371441"/>
    <w:rsid w:val="00372647"/>
    <w:rsid w:val="00380875"/>
    <w:rsid w:val="0038642C"/>
    <w:rsid w:val="00391E9E"/>
    <w:rsid w:val="0039742E"/>
    <w:rsid w:val="003B53F5"/>
    <w:rsid w:val="003D24ED"/>
    <w:rsid w:val="003D3E09"/>
    <w:rsid w:val="003E0412"/>
    <w:rsid w:val="003E1353"/>
    <w:rsid w:val="003E2291"/>
    <w:rsid w:val="003E3112"/>
    <w:rsid w:val="003E7ED1"/>
    <w:rsid w:val="003F0EF6"/>
    <w:rsid w:val="003F1CDD"/>
    <w:rsid w:val="003F7A8D"/>
    <w:rsid w:val="00401228"/>
    <w:rsid w:val="00427F2B"/>
    <w:rsid w:val="0043167F"/>
    <w:rsid w:val="00432EDB"/>
    <w:rsid w:val="00447B2E"/>
    <w:rsid w:val="0045027F"/>
    <w:rsid w:val="004511FD"/>
    <w:rsid w:val="00456BF7"/>
    <w:rsid w:val="0048069E"/>
    <w:rsid w:val="00480FDC"/>
    <w:rsid w:val="00481F7C"/>
    <w:rsid w:val="00485A1D"/>
    <w:rsid w:val="00493E3F"/>
    <w:rsid w:val="004948BE"/>
    <w:rsid w:val="00496268"/>
    <w:rsid w:val="00497791"/>
    <w:rsid w:val="004A0B8A"/>
    <w:rsid w:val="004C493A"/>
    <w:rsid w:val="004C4B78"/>
    <w:rsid w:val="004D1589"/>
    <w:rsid w:val="004D1ED2"/>
    <w:rsid w:val="004E1701"/>
    <w:rsid w:val="004E36ED"/>
    <w:rsid w:val="004E551D"/>
    <w:rsid w:val="004F5F92"/>
    <w:rsid w:val="004F78AF"/>
    <w:rsid w:val="0050251C"/>
    <w:rsid w:val="0051384B"/>
    <w:rsid w:val="0051532B"/>
    <w:rsid w:val="00521C5E"/>
    <w:rsid w:val="00521DC5"/>
    <w:rsid w:val="005368C6"/>
    <w:rsid w:val="00541B2A"/>
    <w:rsid w:val="005447AB"/>
    <w:rsid w:val="0055275F"/>
    <w:rsid w:val="0055492E"/>
    <w:rsid w:val="005663BA"/>
    <w:rsid w:val="00595D4E"/>
    <w:rsid w:val="005961AC"/>
    <w:rsid w:val="005A101E"/>
    <w:rsid w:val="005A16F7"/>
    <w:rsid w:val="005A5427"/>
    <w:rsid w:val="005B5444"/>
    <w:rsid w:val="005F2A53"/>
    <w:rsid w:val="005F402B"/>
    <w:rsid w:val="005F46D9"/>
    <w:rsid w:val="00600B1C"/>
    <w:rsid w:val="00607E24"/>
    <w:rsid w:val="00612144"/>
    <w:rsid w:val="00622544"/>
    <w:rsid w:val="006237EA"/>
    <w:rsid w:val="00631228"/>
    <w:rsid w:val="00643314"/>
    <w:rsid w:val="00644180"/>
    <w:rsid w:val="00644EBA"/>
    <w:rsid w:val="00646A9C"/>
    <w:rsid w:val="00646E76"/>
    <w:rsid w:val="0066088B"/>
    <w:rsid w:val="006718E2"/>
    <w:rsid w:val="00672C06"/>
    <w:rsid w:val="00673D47"/>
    <w:rsid w:val="00680787"/>
    <w:rsid w:val="00691D57"/>
    <w:rsid w:val="00694C05"/>
    <w:rsid w:val="006A1492"/>
    <w:rsid w:val="006A2E27"/>
    <w:rsid w:val="006A696E"/>
    <w:rsid w:val="006B1CC9"/>
    <w:rsid w:val="006C703E"/>
    <w:rsid w:val="006D484F"/>
    <w:rsid w:val="00704EA0"/>
    <w:rsid w:val="00707376"/>
    <w:rsid w:val="00710E95"/>
    <w:rsid w:val="00715A85"/>
    <w:rsid w:val="00722008"/>
    <w:rsid w:val="00742445"/>
    <w:rsid w:val="007504D9"/>
    <w:rsid w:val="00751004"/>
    <w:rsid w:val="00761415"/>
    <w:rsid w:val="00762054"/>
    <w:rsid w:val="0076331C"/>
    <w:rsid w:val="007655FF"/>
    <w:rsid w:val="00774DA5"/>
    <w:rsid w:val="00784048"/>
    <w:rsid w:val="00786CA2"/>
    <w:rsid w:val="00797485"/>
    <w:rsid w:val="007B4B87"/>
    <w:rsid w:val="007B71B4"/>
    <w:rsid w:val="007C12FE"/>
    <w:rsid w:val="007D6D31"/>
    <w:rsid w:val="007E4C93"/>
    <w:rsid w:val="007E5D81"/>
    <w:rsid w:val="007E6EAC"/>
    <w:rsid w:val="008000B3"/>
    <w:rsid w:val="00801702"/>
    <w:rsid w:val="00804F76"/>
    <w:rsid w:val="0081277F"/>
    <w:rsid w:val="008157C5"/>
    <w:rsid w:val="00815BA8"/>
    <w:rsid w:val="008167B1"/>
    <w:rsid w:val="008224BE"/>
    <w:rsid w:val="008240A7"/>
    <w:rsid w:val="00826163"/>
    <w:rsid w:val="008332FA"/>
    <w:rsid w:val="00835CE7"/>
    <w:rsid w:val="00840C18"/>
    <w:rsid w:val="00843388"/>
    <w:rsid w:val="00846C1A"/>
    <w:rsid w:val="0084748D"/>
    <w:rsid w:val="00847C86"/>
    <w:rsid w:val="00853B83"/>
    <w:rsid w:val="00857D43"/>
    <w:rsid w:val="008652DB"/>
    <w:rsid w:val="0087162B"/>
    <w:rsid w:val="00874A83"/>
    <w:rsid w:val="00880EDD"/>
    <w:rsid w:val="00883107"/>
    <w:rsid w:val="00884E53"/>
    <w:rsid w:val="00886A84"/>
    <w:rsid w:val="008938BE"/>
    <w:rsid w:val="008A1E7B"/>
    <w:rsid w:val="008A1F63"/>
    <w:rsid w:val="008B3350"/>
    <w:rsid w:val="008B4AC5"/>
    <w:rsid w:val="008C14AE"/>
    <w:rsid w:val="008C4AD9"/>
    <w:rsid w:val="008C52F9"/>
    <w:rsid w:val="008C65EB"/>
    <w:rsid w:val="008C7032"/>
    <w:rsid w:val="008D140E"/>
    <w:rsid w:val="008F4C1A"/>
    <w:rsid w:val="00905253"/>
    <w:rsid w:val="0092009E"/>
    <w:rsid w:val="00920D9A"/>
    <w:rsid w:val="0092274C"/>
    <w:rsid w:val="00927B5F"/>
    <w:rsid w:val="009303CD"/>
    <w:rsid w:val="0093371B"/>
    <w:rsid w:val="00933A0F"/>
    <w:rsid w:val="009478A0"/>
    <w:rsid w:val="00955DB8"/>
    <w:rsid w:val="00960511"/>
    <w:rsid w:val="00971C9C"/>
    <w:rsid w:val="00983351"/>
    <w:rsid w:val="009842A9"/>
    <w:rsid w:val="009906ED"/>
    <w:rsid w:val="00994897"/>
    <w:rsid w:val="0099525A"/>
    <w:rsid w:val="009B1780"/>
    <w:rsid w:val="009C13DA"/>
    <w:rsid w:val="009C573E"/>
    <w:rsid w:val="009C6278"/>
    <w:rsid w:val="009C6C78"/>
    <w:rsid w:val="009E758E"/>
    <w:rsid w:val="009E7C0E"/>
    <w:rsid w:val="009F0088"/>
    <w:rsid w:val="009F0EE2"/>
    <w:rsid w:val="00A121B8"/>
    <w:rsid w:val="00A17863"/>
    <w:rsid w:val="00A31FFB"/>
    <w:rsid w:val="00A32E38"/>
    <w:rsid w:val="00A32E72"/>
    <w:rsid w:val="00A37CC9"/>
    <w:rsid w:val="00A530BE"/>
    <w:rsid w:val="00A628AF"/>
    <w:rsid w:val="00A6667B"/>
    <w:rsid w:val="00A70B82"/>
    <w:rsid w:val="00A7273C"/>
    <w:rsid w:val="00A7392E"/>
    <w:rsid w:val="00A73C04"/>
    <w:rsid w:val="00A7734C"/>
    <w:rsid w:val="00A82B29"/>
    <w:rsid w:val="00A934D2"/>
    <w:rsid w:val="00AA039C"/>
    <w:rsid w:val="00AA3282"/>
    <w:rsid w:val="00AA411F"/>
    <w:rsid w:val="00AA5674"/>
    <w:rsid w:val="00AA79B2"/>
    <w:rsid w:val="00AC5777"/>
    <w:rsid w:val="00AD45C6"/>
    <w:rsid w:val="00AD5640"/>
    <w:rsid w:val="00AE1E59"/>
    <w:rsid w:val="00AE29FD"/>
    <w:rsid w:val="00AF5CF1"/>
    <w:rsid w:val="00AF7A92"/>
    <w:rsid w:val="00B04545"/>
    <w:rsid w:val="00B21DB8"/>
    <w:rsid w:val="00B2285A"/>
    <w:rsid w:val="00B237DF"/>
    <w:rsid w:val="00B2402A"/>
    <w:rsid w:val="00B24D5F"/>
    <w:rsid w:val="00B35970"/>
    <w:rsid w:val="00B510DD"/>
    <w:rsid w:val="00B55575"/>
    <w:rsid w:val="00B656BE"/>
    <w:rsid w:val="00B803FE"/>
    <w:rsid w:val="00B86CFB"/>
    <w:rsid w:val="00B86EDF"/>
    <w:rsid w:val="00B941C8"/>
    <w:rsid w:val="00B97E1D"/>
    <w:rsid w:val="00B97ED5"/>
    <w:rsid w:val="00BA0955"/>
    <w:rsid w:val="00BA1D46"/>
    <w:rsid w:val="00BA342D"/>
    <w:rsid w:val="00BA4FC4"/>
    <w:rsid w:val="00BA6A81"/>
    <w:rsid w:val="00BB0FF0"/>
    <w:rsid w:val="00BB5422"/>
    <w:rsid w:val="00BC3524"/>
    <w:rsid w:val="00BC753A"/>
    <w:rsid w:val="00BE3993"/>
    <w:rsid w:val="00BE4D97"/>
    <w:rsid w:val="00BE7B5C"/>
    <w:rsid w:val="00BF0E6D"/>
    <w:rsid w:val="00C0416E"/>
    <w:rsid w:val="00C06869"/>
    <w:rsid w:val="00C07AB0"/>
    <w:rsid w:val="00C3606D"/>
    <w:rsid w:val="00C42CD5"/>
    <w:rsid w:val="00C43A77"/>
    <w:rsid w:val="00C442D2"/>
    <w:rsid w:val="00C46207"/>
    <w:rsid w:val="00C56852"/>
    <w:rsid w:val="00C6346B"/>
    <w:rsid w:val="00C75ECA"/>
    <w:rsid w:val="00C9212E"/>
    <w:rsid w:val="00CA22C4"/>
    <w:rsid w:val="00CB2067"/>
    <w:rsid w:val="00CB2907"/>
    <w:rsid w:val="00CC5B76"/>
    <w:rsid w:val="00CE4803"/>
    <w:rsid w:val="00CE60B5"/>
    <w:rsid w:val="00CE67A5"/>
    <w:rsid w:val="00CF1C0B"/>
    <w:rsid w:val="00D014AA"/>
    <w:rsid w:val="00D0247A"/>
    <w:rsid w:val="00D104AD"/>
    <w:rsid w:val="00D12C42"/>
    <w:rsid w:val="00D175FA"/>
    <w:rsid w:val="00D37A0F"/>
    <w:rsid w:val="00D402E2"/>
    <w:rsid w:val="00D429AA"/>
    <w:rsid w:val="00D56D91"/>
    <w:rsid w:val="00D60C4B"/>
    <w:rsid w:val="00D618FD"/>
    <w:rsid w:val="00D720CE"/>
    <w:rsid w:val="00D72AE6"/>
    <w:rsid w:val="00D7417A"/>
    <w:rsid w:val="00D77E1A"/>
    <w:rsid w:val="00D91768"/>
    <w:rsid w:val="00D92594"/>
    <w:rsid w:val="00D94D43"/>
    <w:rsid w:val="00D97383"/>
    <w:rsid w:val="00DA6F90"/>
    <w:rsid w:val="00DB4072"/>
    <w:rsid w:val="00DB6FA2"/>
    <w:rsid w:val="00DB78B5"/>
    <w:rsid w:val="00DC1AED"/>
    <w:rsid w:val="00DC62C1"/>
    <w:rsid w:val="00DC6F70"/>
    <w:rsid w:val="00DC7B85"/>
    <w:rsid w:val="00DD771B"/>
    <w:rsid w:val="00DE1330"/>
    <w:rsid w:val="00DE358F"/>
    <w:rsid w:val="00DE59BC"/>
    <w:rsid w:val="00E00572"/>
    <w:rsid w:val="00E0553B"/>
    <w:rsid w:val="00E214B6"/>
    <w:rsid w:val="00E23A94"/>
    <w:rsid w:val="00E24C7A"/>
    <w:rsid w:val="00E33629"/>
    <w:rsid w:val="00E40C85"/>
    <w:rsid w:val="00E4307E"/>
    <w:rsid w:val="00E45588"/>
    <w:rsid w:val="00E522A5"/>
    <w:rsid w:val="00E54990"/>
    <w:rsid w:val="00E5686C"/>
    <w:rsid w:val="00E62652"/>
    <w:rsid w:val="00E67CFC"/>
    <w:rsid w:val="00E71980"/>
    <w:rsid w:val="00E7327A"/>
    <w:rsid w:val="00E77B83"/>
    <w:rsid w:val="00E857E7"/>
    <w:rsid w:val="00E862B2"/>
    <w:rsid w:val="00E90DD3"/>
    <w:rsid w:val="00E90FFF"/>
    <w:rsid w:val="00E913CE"/>
    <w:rsid w:val="00EA49C2"/>
    <w:rsid w:val="00EA6C86"/>
    <w:rsid w:val="00EB04C4"/>
    <w:rsid w:val="00EB176B"/>
    <w:rsid w:val="00EB622C"/>
    <w:rsid w:val="00EC6144"/>
    <w:rsid w:val="00EE5BC5"/>
    <w:rsid w:val="00EE5C78"/>
    <w:rsid w:val="00EF01E5"/>
    <w:rsid w:val="00EF5250"/>
    <w:rsid w:val="00F0515F"/>
    <w:rsid w:val="00F07003"/>
    <w:rsid w:val="00F07F71"/>
    <w:rsid w:val="00F12218"/>
    <w:rsid w:val="00F146D2"/>
    <w:rsid w:val="00F3326D"/>
    <w:rsid w:val="00F42AB4"/>
    <w:rsid w:val="00F42D79"/>
    <w:rsid w:val="00F43744"/>
    <w:rsid w:val="00F62D71"/>
    <w:rsid w:val="00F65646"/>
    <w:rsid w:val="00F6597B"/>
    <w:rsid w:val="00F74377"/>
    <w:rsid w:val="00F80AF4"/>
    <w:rsid w:val="00F85689"/>
    <w:rsid w:val="00FA18F2"/>
    <w:rsid w:val="00FB213C"/>
    <w:rsid w:val="00FB69D4"/>
    <w:rsid w:val="00FB6CC9"/>
    <w:rsid w:val="00FC25D3"/>
    <w:rsid w:val="00FC2956"/>
    <w:rsid w:val="00FD12E5"/>
    <w:rsid w:val="00FD7C95"/>
    <w:rsid w:val="00FE1424"/>
    <w:rsid w:val="00FF0569"/>
    <w:rsid w:val="00FF2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AD0EEC-E94B-4565-B702-8770D10DA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C0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694C05"/>
    <w:pPr>
      <w:spacing w:before="100" w:beforeAutospacing="1" w:after="100" w:afterAutospacing="1"/>
      <w:outlineLvl w:val="0"/>
    </w:pPr>
    <w:rPr>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4C05"/>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694C05"/>
    <w:rPr>
      <w:rFonts w:ascii="Tahoma" w:hAnsi="Tahoma" w:cs="Tahoma"/>
      <w:sz w:val="16"/>
      <w:szCs w:val="16"/>
    </w:rPr>
  </w:style>
  <w:style w:type="character" w:customStyle="1" w:styleId="BalloonTextChar">
    <w:name w:val="Balloon Text Char"/>
    <w:basedOn w:val="DefaultParagraphFont"/>
    <w:link w:val="BalloonText"/>
    <w:uiPriority w:val="99"/>
    <w:semiHidden/>
    <w:rsid w:val="00694C05"/>
    <w:rPr>
      <w:rFonts w:ascii="Tahoma" w:eastAsia="Times New Roman" w:hAnsi="Tahoma" w:cs="Tahoma"/>
      <w:sz w:val="16"/>
      <w:szCs w:val="16"/>
    </w:rPr>
  </w:style>
  <w:style w:type="paragraph" w:styleId="ListParagraph">
    <w:name w:val="List Paragraph"/>
    <w:basedOn w:val="Normal"/>
    <w:uiPriority w:val="34"/>
    <w:qFormat/>
    <w:rsid w:val="0051532B"/>
    <w:pPr>
      <w:ind w:left="720"/>
      <w:contextualSpacing/>
    </w:pPr>
  </w:style>
  <w:style w:type="character" w:styleId="Hyperlink">
    <w:name w:val="Hyperlink"/>
    <w:basedOn w:val="DefaultParagraphFont"/>
    <w:uiPriority w:val="99"/>
    <w:unhideWhenUsed/>
    <w:rsid w:val="00B97E1D"/>
    <w:rPr>
      <w:color w:val="0000FF" w:themeColor="hyperlink"/>
      <w:u w:val="single"/>
    </w:rPr>
  </w:style>
  <w:style w:type="paragraph" w:styleId="NoSpacing">
    <w:name w:val="No Spacing"/>
    <w:uiPriority w:val="1"/>
    <w:qFormat/>
    <w:rsid w:val="008000B3"/>
    <w:pPr>
      <w:spacing w:after="0" w:line="240" w:lineRule="auto"/>
    </w:pPr>
    <w:rPr>
      <w:lang w:val="en-ZA"/>
    </w:rPr>
  </w:style>
  <w:style w:type="paragraph" w:styleId="NormalWeb">
    <w:name w:val="Normal (Web)"/>
    <w:basedOn w:val="Normal"/>
    <w:uiPriority w:val="99"/>
    <w:semiHidden/>
    <w:unhideWhenUsed/>
    <w:rsid w:val="00F6597B"/>
    <w:pPr>
      <w:spacing w:before="100" w:beforeAutospacing="1" w:after="100" w:afterAutospacing="1"/>
    </w:pPr>
    <w:rPr>
      <w:lang w:val="en-ZA" w:eastAsia="en-ZA"/>
    </w:rPr>
  </w:style>
  <w:style w:type="character" w:styleId="Strong">
    <w:name w:val="Strong"/>
    <w:basedOn w:val="DefaultParagraphFont"/>
    <w:uiPriority w:val="22"/>
    <w:qFormat/>
    <w:rsid w:val="00F659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08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http://www.trianglefarmcid.co.za/" TargetMode="External"/><Relationship Id="rId12" Type="http://schemas.openxmlformats.org/officeDocument/2006/relationships/hyperlink" Target="http://www.trianglefarmcid.co.za" TargetMode="External"/><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7.jpeg"/><Relationship Id="rId5" Type="http://schemas.openxmlformats.org/officeDocument/2006/relationships/hyperlink" Target="http://www.trianglefarmcid.co.za/" TargetMode="Externa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ettev\Documents\Letterhead%20Triangle%20Fa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Triangle Farm</Template>
  <TotalTime>342</TotalTime>
  <Pages>10</Pages>
  <Words>2149</Words>
  <Characters>12255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Lynette</cp:lastModifiedBy>
  <cp:revision>58</cp:revision>
  <cp:lastPrinted>2017-11-08T10:26:00Z</cp:lastPrinted>
  <dcterms:created xsi:type="dcterms:W3CDTF">2017-11-06T06:40:00Z</dcterms:created>
  <dcterms:modified xsi:type="dcterms:W3CDTF">2017-11-09T08:18:00Z</dcterms:modified>
</cp:coreProperties>
</file>