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50" w:type="dxa"/>
        <w:tblCellSpacing w:w="15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6"/>
        <w:gridCol w:w="2414"/>
      </w:tblGrid>
      <w:tr w:rsidR="003430CB" w:rsidTr="005B66CA">
        <w:trPr>
          <w:trHeight w:val="2100"/>
          <w:tblCellSpacing w:w="15" w:type="dxa"/>
        </w:trPr>
        <w:tc>
          <w:tcPr>
            <w:tcW w:w="6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430CB" w:rsidRDefault="003430CB" w:rsidP="00060E64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:rsidR="003430CB" w:rsidRDefault="003430CB" w:rsidP="00060E64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:rsidR="003430CB" w:rsidRDefault="003430CB" w:rsidP="00060E64">
            <w:pPr>
              <w:spacing w:line="276" w:lineRule="auto"/>
              <w:jc w:val="center"/>
              <w:rPr>
                <w:rFonts w:eastAsiaTheme="minorEastAsia"/>
                <w:noProof/>
                <w:lang w:val="en-GB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Company Registration no:  2005/029020/08</w:t>
            </w:r>
          </w:p>
          <w:p w:rsidR="003430CB" w:rsidRDefault="003430CB" w:rsidP="00060E64">
            <w:pPr>
              <w:spacing w:line="276" w:lineRule="auto"/>
              <w:jc w:val="center"/>
              <w:rPr>
                <w:rFonts w:asciiTheme="minorHAnsi" w:eastAsiaTheme="minorEastAsia" w:hAnsiTheme="minorHAnsi"/>
                <w:b/>
                <w:bCs/>
                <w:noProof/>
                <w:sz w:val="27"/>
                <w:szCs w:val="27"/>
                <w:lang w:val="en-ZA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VAT</w:t>
            </w:r>
            <w:r w:rsidR="005B66CA">
              <w:rPr>
                <w:rFonts w:eastAsiaTheme="minorEastAsia"/>
                <w:noProof/>
                <w:sz w:val="20"/>
                <w:szCs w:val="20"/>
                <w:lang w:eastAsia="en-ZA"/>
              </w:rPr>
              <w:t xml:space="preserve"> </w:t>
            </w: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Registration no:  4310248457</w:t>
            </w:r>
            <w:r>
              <w:rPr>
                <w:rFonts w:eastAsiaTheme="minorEastAsia"/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>Busaf Park No. 2 | 30 Bridge Street</w:t>
            </w:r>
            <w:r w:rsidR="005B66CA">
              <w:rPr>
                <w:rFonts w:eastAsiaTheme="minorEastAsia"/>
                <w:b/>
                <w:bCs/>
                <w:noProof/>
                <w:lang w:eastAsia="en-ZA"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| </w:t>
            </w:r>
            <w:r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  <w:t>Stikland</w:t>
            </w:r>
          </w:p>
          <w:p w:rsidR="003430CB" w:rsidRDefault="003430CB" w:rsidP="00060E64">
            <w:pPr>
              <w:spacing w:line="276" w:lineRule="auto"/>
              <w:rPr>
                <w:rFonts w:eastAsiaTheme="minorEastAsia"/>
                <w:b/>
                <w:bCs/>
                <w:noProof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                      </w:t>
            </w:r>
            <w:r w:rsidR="005B66CA">
              <w:rPr>
                <w:rFonts w:eastAsiaTheme="minorEastAsia"/>
                <w:b/>
                <w:bCs/>
                <w:noProof/>
                <w:lang w:eastAsia="en-ZA"/>
              </w:rPr>
              <w:t xml:space="preserve">    </w:t>
            </w:r>
            <w:r w:rsidR="008C0129">
              <w:rPr>
                <w:rFonts w:eastAsiaTheme="minorEastAsia"/>
                <w:b/>
                <w:bCs/>
                <w:noProof/>
                <w:lang w:eastAsia="en-ZA"/>
              </w:rPr>
              <w:t xml:space="preserve">    </w:t>
            </w:r>
            <w:r w:rsidR="005B66CA">
              <w:rPr>
                <w:rFonts w:eastAsiaTheme="minorEastAsia"/>
                <w:b/>
                <w:bCs/>
                <w:noProof/>
                <w:lang w:eastAsia="en-ZA"/>
              </w:rPr>
              <w:t xml:space="preserve">     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  Tel : 021-949 2800 </w:t>
            </w:r>
          </w:p>
          <w:p w:rsidR="003430CB" w:rsidRDefault="003430CB" w:rsidP="00060E64">
            <w:pPr>
              <w:spacing w:line="276" w:lineRule="auto"/>
              <w:rPr>
                <w:rFonts w:eastAsiaTheme="minorEastAsia"/>
                <w:noProof/>
                <w:lang w:val="en-GB"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 </w:t>
            </w:r>
            <w:r w:rsidR="005B66CA">
              <w:rPr>
                <w:rFonts w:eastAsiaTheme="minorEastAsia"/>
                <w:b/>
                <w:bCs/>
                <w:noProof/>
                <w:lang w:eastAsia="en-ZA"/>
              </w:rPr>
              <w:t xml:space="preserve">                       </w:t>
            </w:r>
            <w:r w:rsidR="008C0129">
              <w:rPr>
                <w:rFonts w:eastAsiaTheme="minorEastAsia"/>
                <w:b/>
                <w:bCs/>
                <w:noProof/>
                <w:lang w:eastAsia="en-ZA"/>
              </w:rPr>
              <w:t xml:space="preserve">   </w:t>
            </w:r>
            <w:r w:rsidR="005B66CA">
              <w:rPr>
                <w:rFonts w:eastAsiaTheme="minorEastAsia"/>
                <w:b/>
                <w:bCs/>
                <w:noProof/>
                <w:lang w:eastAsia="en-ZA"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</w:t>
            </w:r>
            <w:hyperlink r:id="rId5" w:history="1">
              <w:r>
                <w:rPr>
                  <w:rStyle w:val="Hyperlink"/>
                  <w:rFonts w:eastAsiaTheme="minorEastAsia"/>
                  <w:b/>
                  <w:bCs/>
                  <w:noProof/>
                  <w:color w:val="0000FF"/>
                  <w:lang w:eastAsia="en-ZA"/>
                </w:rPr>
                <w:t>www.trianglefarmcid.co.za</w:t>
              </w:r>
            </w:hyperlink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430CB" w:rsidRDefault="003430CB" w:rsidP="00060E64">
            <w:pPr>
              <w:spacing w:before="100" w:beforeAutospacing="1" w:after="100" w:afterAutospacing="1" w:line="276" w:lineRule="auto"/>
              <w:rPr>
                <w:rFonts w:eastAsiaTheme="minorEastAsia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eastAsiaTheme="minorEastAsia"/>
                <w:b/>
                <w:noProof/>
                <w:sz w:val="48"/>
                <w:szCs w:val="48"/>
                <w:lang w:val="en-ZA" w:eastAsia="en-ZA"/>
              </w:rPr>
              <w:drawing>
                <wp:inline distT="0" distB="0" distL="0" distR="0" wp14:anchorId="7EAF1F70" wp14:editId="1F560D04">
                  <wp:extent cx="1473200" cy="1022350"/>
                  <wp:effectExtent l="0" t="0" r="0" b="6350"/>
                  <wp:docPr id="2" name="Picture 2" descr="TFlog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Flog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102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3371B" w:rsidRDefault="0093371B" w:rsidP="00BA1D46"/>
    <w:p w:rsidR="0094492C" w:rsidRDefault="0094492C" w:rsidP="0094492C">
      <w:pPr>
        <w:rPr>
          <w:sz w:val="22"/>
          <w:szCs w:val="22"/>
          <w:lang w:eastAsia="en-ZA"/>
        </w:rPr>
      </w:pPr>
      <w:r>
        <w:t xml:space="preserve">  </w:t>
      </w:r>
      <w:r>
        <w:rPr>
          <w:u w:val="single"/>
          <w:lang w:eastAsia="en-ZA"/>
        </w:rPr>
        <w:t>MEMBERSHIP LIST</w:t>
      </w:r>
      <w:r>
        <w:rPr>
          <w:lang w:eastAsia="en-ZA"/>
        </w:rPr>
        <w:t xml:space="preserve">: - (updated </w:t>
      </w:r>
      <w:r w:rsidR="005B66CA">
        <w:rPr>
          <w:lang w:eastAsia="en-ZA"/>
        </w:rPr>
        <w:t>September</w:t>
      </w:r>
      <w:r>
        <w:rPr>
          <w:lang w:eastAsia="en-ZA"/>
        </w:rPr>
        <w:t xml:space="preserve"> 2016)   </w:t>
      </w:r>
    </w:p>
    <w:p w:rsidR="0094492C" w:rsidRDefault="0094492C" w:rsidP="0094492C">
      <w:pPr>
        <w:rPr>
          <w:lang w:eastAsia="en-ZA"/>
        </w:rPr>
      </w:pP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Claassen Marius Loubser (Chairperson)</w:t>
      </w:r>
    </w:p>
    <w:p w:rsidR="0094492C" w:rsidRDefault="0094492C" w:rsidP="0094492C">
      <w:pPr>
        <w:rPr>
          <w:lang w:eastAsia="en-ZA"/>
        </w:rPr>
      </w:pP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</w:t>
      </w:r>
      <w:proofErr w:type="spellStart"/>
      <w:r>
        <w:rPr>
          <w:lang w:eastAsia="en-ZA"/>
        </w:rPr>
        <w:t>Ackhurst</w:t>
      </w:r>
      <w:proofErr w:type="spellEnd"/>
      <w:r>
        <w:rPr>
          <w:lang w:eastAsia="en-ZA"/>
        </w:rPr>
        <w:t xml:space="preserve"> James Henry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Barnard Annamarie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Bauer Peter Franz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</w:t>
      </w:r>
      <w:proofErr w:type="spellStart"/>
      <w:r>
        <w:rPr>
          <w:lang w:eastAsia="en-ZA"/>
        </w:rPr>
        <w:t>Boddy</w:t>
      </w:r>
      <w:proofErr w:type="spellEnd"/>
      <w:r>
        <w:rPr>
          <w:lang w:eastAsia="en-ZA"/>
        </w:rPr>
        <w:t xml:space="preserve"> Mark Peter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</w:t>
      </w:r>
      <w:proofErr w:type="spellStart"/>
      <w:r>
        <w:rPr>
          <w:lang w:eastAsia="en-ZA"/>
        </w:rPr>
        <w:t>Boltman</w:t>
      </w:r>
      <w:proofErr w:type="spellEnd"/>
      <w:r>
        <w:rPr>
          <w:lang w:eastAsia="en-ZA"/>
        </w:rPr>
        <w:t xml:space="preserve"> Chris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Boyd Robert Duncan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Horsburgh Bruce William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Horsburgh Gregory Ivan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Jansen Nelia </w:t>
      </w:r>
      <w:proofErr w:type="spellStart"/>
      <w:r>
        <w:rPr>
          <w:lang w:eastAsia="en-ZA"/>
        </w:rPr>
        <w:t>Retha</w:t>
      </w:r>
      <w:proofErr w:type="spellEnd"/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Jordaan John Henry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Kroon Pieter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</w:t>
      </w:r>
      <w:proofErr w:type="spellStart"/>
      <w:r>
        <w:rPr>
          <w:lang w:eastAsia="en-ZA"/>
        </w:rPr>
        <w:t>Lüdi</w:t>
      </w:r>
      <w:proofErr w:type="spellEnd"/>
      <w:r>
        <w:rPr>
          <w:lang w:eastAsia="en-ZA"/>
        </w:rPr>
        <w:t xml:space="preserve"> Marc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McCarthy Steve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Meyer </w:t>
      </w:r>
      <w:proofErr w:type="spellStart"/>
      <w:r>
        <w:rPr>
          <w:lang w:eastAsia="en-ZA"/>
        </w:rPr>
        <w:t>Anthonie</w:t>
      </w:r>
      <w:proofErr w:type="spellEnd"/>
      <w:r>
        <w:rPr>
          <w:lang w:eastAsia="en-ZA"/>
        </w:rPr>
        <w:t xml:space="preserve"> Gerhard</w:t>
      </w:r>
    </w:p>
    <w:p w:rsidR="00AC461C" w:rsidRDefault="00AC461C" w:rsidP="0094492C">
      <w:pPr>
        <w:rPr>
          <w:lang w:eastAsia="en-ZA"/>
        </w:rPr>
      </w:pPr>
      <w:r>
        <w:rPr>
          <w:lang w:eastAsia="en-ZA"/>
        </w:rPr>
        <w:t xml:space="preserve"> Mort David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Munro Christo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Nel Frikkie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Rous </w:t>
      </w:r>
      <w:proofErr w:type="spellStart"/>
      <w:r>
        <w:rPr>
          <w:lang w:eastAsia="en-ZA"/>
        </w:rPr>
        <w:t>Korky</w:t>
      </w:r>
      <w:proofErr w:type="spellEnd"/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Schmitt Hans Dieter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Smidt Suzette Elizabeth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</w:t>
      </w:r>
      <w:proofErr w:type="spellStart"/>
      <w:r>
        <w:rPr>
          <w:lang w:eastAsia="en-ZA"/>
        </w:rPr>
        <w:t>Treurnicht</w:t>
      </w:r>
      <w:proofErr w:type="spellEnd"/>
      <w:r>
        <w:rPr>
          <w:lang w:eastAsia="en-ZA"/>
        </w:rPr>
        <w:t xml:space="preserve"> Johann M. B.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Venter </w:t>
      </w:r>
      <w:proofErr w:type="spellStart"/>
      <w:r>
        <w:rPr>
          <w:lang w:eastAsia="en-ZA"/>
        </w:rPr>
        <w:t>Daniël</w:t>
      </w:r>
      <w:proofErr w:type="spellEnd"/>
      <w:r>
        <w:rPr>
          <w:lang w:eastAsia="en-ZA"/>
        </w:rPr>
        <w:t xml:space="preserve"> Jacobus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Venter Willem Adriaan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Viljoen Zelda</w:t>
      </w:r>
    </w:p>
    <w:p w:rsidR="0094492C" w:rsidRDefault="0094492C" w:rsidP="0094492C">
      <w:pPr>
        <w:rPr>
          <w:lang w:eastAsia="en-ZA"/>
        </w:rPr>
      </w:pPr>
    </w:p>
    <w:p w:rsidR="0094492C" w:rsidRDefault="0094492C" w:rsidP="0094492C">
      <w:pPr>
        <w:rPr>
          <w:lang w:eastAsia="en-ZA"/>
        </w:rPr>
      </w:pPr>
      <w:r>
        <w:rPr>
          <w:u w:val="single"/>
          <w:lang w:eastAsia="en-ZA"/>
        </w:rPr>
        <w:t xml:space="preserve"> DIRECTORS</w:t>
      </w:r>
      <w:r>
        <w:rPr>
          <w:lang w:eastAsia="en-ZA"/>
        </w:rPr>
        <w:t>:-</w:t>
      </w:r>
    </w:p>
    <w:p w:rsidR="0094492C" w:rsidRDefault="0094492C" w:rsidP="0094492C">
      <w:pPr>
        <w:rPr>
          <w:lang w:eastAsia="en-ZA"/>
        </w:rPr>
      </w:pP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Marius Claassen (Chairperson)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Peter Bauer</w:t>
      </w:r>
      <w:r w:rsidR="00D825D8">
        <w:rPr>
          <w:lang w:eastAsia="en-ZA"/>
        </w:rPr>
        <w:t xml:space="preserve"> (Vice Chairperson)</w:t>
      </w:r>
      <w:bookmarkStart w:id="0" w:name="_GoBack"/>
      <w:bookmarkEnd w:id="0"/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Christo Munro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</w:t>
      </w:r>
      <w:proofErr w:type="spellStart"/>
      <w:r>
        <w:rPr>
          <w:lang w:eastAsia="en-ZA"/>
        </w:rPr>
        <w:t>Anthonie</w:t>
      </w:r>
      <w:proofErr w:type="spellEnd"/>
      <w:r>
        <w:rPr>
          <w:lang w:eastAsia="en-ZA"/>
        </w:rPr>
        <w:t xml:space="preserve"> Meyer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Nelia Jansen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Gregory Horsburgh</w:t>
      </w:r>
    </w:p>
    <w:p w:rsidR="0094492C" w:rsidRDefault="0094492C" w:rsidP="0094492C">
      <w:pPr>
        <w:rPr>
          <w:lang w:eastAsia="en-ZA"/>
        </w:rPr>
      </w:pPr>
    </w:p>
    <w:p w:rsidR="004A0B8A" w:rsidRDefault="004A0B8A" w:rsidP="0094492C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sectPr w:rsidR="00A32E72" w:rsidSect="00694C05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C1937"/>
    <w:multiLevelType w:val="hybridMultilevel"/>
    <w:tmpl w:val="78CE1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41DB"/>
    <w:multiLevelType w:val="hybridMultilevel"/>
    <w:tmpl w:val="C13E1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A3411"/>
    <w:multiLevelType w:val="hybridMultilevel"/>
    <w:tmpl w:val="9208D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73E02"/>
    <w:multiLevelType w:val="hybridMultilevel"/>
    <w:tmpl w:val="9BB27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423EB"/>
    <w:multiLevelType w:val="hybridMultilevel"/>
    <w:tmpl w:val="07A81C9C"/>
    <w:lvl w:ilvl="0" w:tplc="5DFADCB8">
      <w:start w:val="1"/>
      <w:numFmt w:val="bullet"/>
      <w:lvlText w:val="-"/>
      <w:lvlJc w:val="left"/>
      <w:pPr>
        <w:ind w:left="41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45" w:hanging="360"/>
      </w:pPr>
      <w:rPr>
        <w:rFonts w:ascii="Wingdings" w:hAnsi="Wingdings" w:hint="default"/>
      </w:rPr>
    </w:lvl>
  </w:abstractNum>
  <w:abstractNum w:abstractNumId="5" w15:restartNumberingAfterBreak="0">
    <w:nsid w:val="2BD84270"/>
    <w:multiLevelType w:val="hybridMultilevel"/>
    <w:tmpl w:val="701EA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12324"/>
    <w:multiLevelType w:val="hybridMultilevel"/>
    <w:tmpl w:val="4F0A9A26"/>
    <w:lvl w:ilvl="0" w:tplc="059C937A">
      <w:start w:val="3"/>
      <w:numFmt w:val="bullet"/>
      <w:lvlText w:val="-"/>
      <w:lvlJc w:val="left"/>
      <w:pPr>
        <w:ind w:left="44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45" w:hanging="360"/>
      </w:pPr>
      <w:rPr>
        <w:rFonts w:ascii="Wingdings" w:hAnsi="Wingdings" w:hint="default"/>
      </w:rPr>
    </w:lvl>
  </w:abstractNum>
  <w:abstractNum w:abstractNumId="7" w15:restartNumberingAfterBreak="0">
    <w:nsid w:val="3EA91E91"/>
    <w:multiLevelType w:val="hybridMultilevel"/>
    <w:tmpl w:val="803E6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00692"/>
    <w:multiLevelType w:val="hybridMultilevel"/>
    <w:tmpl w:val="CFC42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85DAF"/>
    <w:multiLevelType w:val="hybridMultilevel"/>
    <w:tmpl w:val="75362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C6617"/>
    <w:multiLevelType w:val="hybridMultilevel"/>
    <w:tmpl w:val="19A4E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85BF0"/>
    <w:multiLevelType w:val="hybridMultilevel"/>
    <w:tmpl w:val="E2B242FE"/>
    <w:lvl w:ilvl="0" w:tplc="E540486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0211B44"/>
    <w:multiLevelType w:val="hybridMultilevel"/>
    <w:tmpl w:val="D1B238E2"/>
    <w:lvl w:ilvl="0" w:tplc="06B23698">
      <w:start w:val="1"/>
      <w:numFmt w:val="bullet"/>
      <w:lvlText w:val="-"/>
      <w:lvlJc w:val="left"/>
      <w:pPr>
        <w:ind w:left="43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3" w15:restartNumberingAfterBreak="0">
    <w:nsid w:val="63592A1C"/>
    <w:multiLevelType w:val="hybridMultilevel"/>
    <w:tmpl w:val="32AC3DB2"/>
    <w:lvl w:ilvl="0" w:tplc="CCC073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EB5719"/>
    <w:multiLevelType w:val="hybridMultilevel"/>
    <w:tmpl w:val="E5C41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14772"/>
    <w:multiLevelType w:val="hybridMultilevel"/>
    <w:tmpl w:val="B00C4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96F7D"/>
    <w:multiLevelType w:val="multilevel"/>
    <w:tmpl w:val="CB68E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79AA482B"/>
    <w:multiLevelType w:val="hybridMultilevel"/>
    <w:tmpl w:val="DD8A9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2"/>
  </w:num>
  <w:num w:numId="5">
    <w:abstractNumId w:val="0"/>
  </w:num>
  <w:num w:numId="6">
    <w:abstractNumId w:val="8"/>
  </w:num>
  <w:num w:numId="7">
    <w:abstractNumId w:val="4"/>
  </w:num>
  <w:num w:numId="8">
    <w:abstractNumId w:val="7"/>
  </w:num>
  <w:num w:numId="9">
    <w:abstractNumId w:val="10"/>
  </w:num>
  <w:num w:numId="10">
    <w:abstractNumId w:val="17"/>
  </w:num>
  <w:num w:numId="11">
    <w:abstractNumId w:val="11"/>
  </w:num>
  <w:num w:numId="12">
    <w:abstractNumId w:val="9"/>
  </w:num>
  <w:num w:numId="13">
    <w:abstractNumId w:val="14"/>
  </w:num>
  <w:num w:numId="14">
    <w:abstractNumId w:val="1"/>
  </w:num>
  <w:num w:numId="15">
    <w:abstractNumId w:val="16"/>
  </w:num>
  <w:num w:numId="16">
    <w:abstractNumId w:val="6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0B4"/>
    <w:rsid w:val="00024122"/>
    <w:rsid w:val="000269D5"/>
    <w:rsid w:val="00026D7C"/>
    <w:rsid w:val="00033BD5"/>
    <w:rsid w:val="000370B4"/>
    <w:rsid w:val="00037D5B"/>
    <w:rsid w:val="0004345A"/>
    <w:rsid w:val="000578EA"/>
    <w:rsid w:val="00071CBB"/>
    <w:rsid w:val="00087090"/>
    <w:rsid w:val="000D6393"/>
    <w:rsid w:val="0011054C"/>
    <w:rsid w:val="00113C36"/>
    <w:rsid w:val="001853F3"/>
    <w:rsid w:val="001A188D"/>
    <w:rsid w:val="001B7EDB"/>
    <w:rsid w:val="001F3C96"/>
    <w:rsid w:val="00225824"/>
    <w:rsid w:val="00227ACE"/>
    <w:rsid w:val="00257103"/>
    <w:rsid w:val="00280DB7"/>
    <w:rsid w:val="0028356C"/>
    <w:rsid w:val="00283A75"/>
    <w:rsid w:val="002D4A08"/>
    <w:rsid w:val="002D7908"/>
    <w:rsid w:val="0031569E"/>
    <w:rsid w:val="003430CB"/>
    <w:rsid w:val="003568CB"/>
    <w:rsid w:val="00372647"/>
    <w:rsid w:val="00380875"/>
    <w:rsid w:val="00391E9E"/>
    <w:rsid w:val="003D24ED"/>
    <w:rsid w:val="003E1353"/>
    <w:rsid w:val="003E3112"/>
    <w:rsid w:val="003F1CDD"/>
    <w:rsid w:val="00456BF7"/>
    <w:rsid w:val="00485A1D"/>
    <w:rsid w:val="004948BE"/>
    <w:rsid w:val="00497791"/>
    <w:rsid w:val="004A0B8A"/>
    <w:rsid w:val="004C493A"/>
    <w:rsid w:val="004D1589"/>
    <w:rsid w:val="004D1ED2"/>
    <w:rsid w:val="004E36ED"/>
    <w:rsid w:val="0051384B"/>
    <w:rsid w:val="0051532B"/>
    <w:rsid w:val="00541B2A"/>
    <w:rsid w:val="005447AB"/>
    <w:rsid w:val="00595D4E"/>
    <w:rsid w:val="005A101E"/>
    <w:rsid w:val="005A5427"/>
    <w:rsid w:val="005B5444"/>
    <w:rsid w:val="005B66CA"/>
    <w:rsid w:val="005F46D9"/>
    <w:rsid w:val="00600B1C"/>
    <w:rsid w:val="00607E24"/>
    <w:rsid w:val="00622544"/>
    <w:rsid w:val="00631228"/>
    <w:rsid w:val="00644EBA"/>
    <w:rsid w:val="0066088B"/>
    <w:rsid w:val="006718E2"/>
    <w:rsid w:val="00673D47"/>
    <w:rsid w:val="00680787"/>
    <w:rsid w:val="00691D57"/>
    <w:rsid w:val="00694C05"/>
    <w:rsid w:val="006A1492"/>
    <w:rsid w:val="006B1CC9"/>
    <w:rsid w:val="006C703E"/>
    <w:rsid w:val="00707376"/>
    <w:rsid w:val="00710E95"/>
    <w:rsid w:val="00715A85"/>
    <w:rsid w:val="00751004"/>
    <w:rsid w:val="00761415"/>
    <w:rsid w:val="007655FF"/>
    <w:rsid w:val="00774DA5"/>
    <w:rsid w:val="00784048"/>
    <w:rsid w:val="007B4B87"/>
    <w:rsid w:val="007E4C93"/>
    <w:rsid w:val="007E6EAC"/>
    <w:rsid w:val="008000B3"/>
    <w:rsid w:val="00804F76"/>
    <w:rsid w:val="008157C5"/>
    <w:rsid w:val="008224BE"/>
    <w:rsid w:val="008240A7"/>
    <w:rsid w:val="00826163"/>
    <w:rsid w:val="00835CE7"/>
    <w:rsid w:val="00846C1A"/>
    <w:rsid w:val="0084748D"/>
    <w:rsid w:val="00847C86"/>
    <w:rsid w:val="0087162B"/>
    <w:rsid w:val="00884E53"/>
    <w:rsid w:val="00886A84"/>
    <w:rsid w:val="008A1E7B"/>
    <w:rsid w:val="008C0129"/>
    <w:rsid w:val="008C4AD9"/>
    <w:rsid w:val="008C7032"/>
    <w:rsid w:val="008D140E"/>
    <w:rsid w:val="008F4C1A"/>
    <w:rsid w:val="0092009E"/>
    <w:rsid w:val="0092274C"/>
    <w:rsid w:val="0093371B"/>
    <w:rsid w:val="0094492C"/>
    <w:rsid w:val="00960511"/>
    <w:rsid w:val="009C573E"/>
    <w:rsid w:val="00A31FFB"/>
    <w:rsid w:val="00A32E38"/>
    <w:rsid w:val="00A32E72"/>
    <w:rsid w:val="00A37CC9"/>
    <w:rsid w:val="00A73C04"/>
    <w:rsid w:val="00A7734C"/>
    <w:rsid w:val="00AA039C"/>
    <w:rsid w:val="00AA5674"/>
    <w:rsid w:val="00AC461C"/>
    <w:rsid w:val="00AD5640"/>
    <w:rsid w:val="00AF5CF1"/>
    <w:rsid w:val="00AF7A92"/>
    <w:rsid w:val="00B04545"/>
    <w:rsid w:val="00B202AA"/>
    <w:rsid w:val="00B237DF"/>
    <w:rsid w:val="00B35970"/>
    <w:rsid w:val="00B510DD"/>
    <w:rsid w:val="00B656BE"/>
    <w:rsid w:val="00B97BCA"/>
    <w:rsid w:val="00B97E1D"/>
    <w:rsid w:val="00B97ED5"/>
    <w:rsid w:val="00BA0955"/>
    <w:rsid w:val="00BA1D46"/>
    <w:rsid w:val="00BA4FC4"/>
    <w:rsid w:val="00BC3524"/>
    <w:rsid w:val="00BE4D97"/>
    <w:rsid w:val="00BF0E6D"/>
    <w:rsid w:val="00C568C3"/>
    <w:rsid w:val="00C75ECA"/>
    <w:rsid w:val="00CA22C4"/>
    <w:rsid w:val="00CE4803"/>
    <w:rsid w:val="00CE60B5"/>
    <w:rsid w:val="00CF1C0B"/>
    <w:rsid w:val="00D12C42"/>
    <w:rsid w:val="00D175FA"/>
    <w:rsid w:val="00D37A0F"/>
    <w:rsid w:val="00D60C4B"/>
    <w:rsid w:val="00D618FD"/>
    <w:rsid w:val="00D720CE"/>
    <w:rsid w:val="00D72AE6"/>
    <w:rsid w:val="00D825D8"/>
    <w:rsid w:val="00D91768"/>
    <w:rsid w:val="00D97383"/>
    <w:rsid w:val="00DA6F90"/>
    <w:rsid w:val="00DB78B5"/>
    <w:rsid w:val="00DC62C1"/>
    <w:rsid w:val="00DE1330"/>
    <w:rsid w:val="00E0553B"/>
    <w:rsid w:val="00E4307E"/>
    <w:rsid w:val="00E45588"/>
    <w:rsid w:val="00E54990"/>
    <w:rsid w:val="00E5686C"/>
    <w:rsid w:val="00E62652"/>
    <w:rsid w:val="00E77B83"/>
    <w:rsid w:val="00E862B2"/>
    <w:rsid w:val="00E90DD3"/>
    <w:rsid w:val="00EA49C2"/>
    <w:rsid w:val="00EA6C86"/>
    <w:rsid w:val="00EB04C4"/>
    <w:rsid w:val="00EB176B"/>
    <w:rsid w:val="00EB622C"/>
    <w:rsid w:val="00EE5C78"/>
    <w:rsid w:val="00F07003"/>
    <w:rsid w:val="00F42D79"/>
    <w:rsid w:val="00F43744"/>
    <w:rsid w:val="00F62D71"/>
    <w:rsid w:val="00F74377"/>
    <w:rsid w:val="00F85689"/>
    <w:rsid w:val="00FB213C"/>
    <w:rsid w:val="00FB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C9EBD3-3439-44E4-B30F-DDFEDF19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qFormat/>
    <w:rsid w:val="00694C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4C0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C0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53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7E1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000B3"/>
    <w:pPr>
      <w:spacing w:after="0" w:line="240" w:lineRule="auto"/>
    </w:pPr>
    <w:rPr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6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ynettev\Documents\Letterhead%20Triangle%20Fa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Triangle Farm</Template>
  <TotalTime>2</TotalTime>
  <Pages>2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Lynette van Lill</cp:lastModifiedBy>
  <cp:revision>5</cp:revision>
  <cp:lastPrinted>2013-03-13T13:59:00Z</cp:lastPrinted>
  <dcterms:created xsi:type="dcterms:W3CDTF">2016-09-28T12:15:00Z</dcterms:created>
  <dcterms:modified xsi:type="dcterms:W3CDTF">2016-10-24T10:34:00Z</dcterms:modified>
</cp:coreProperties>
</file>