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453"/>
        <w:gridCol w:w="2697"/>
      </w:tblGrid>
      <w:tr w:rsidR="003430CB" w:rsidTr="00E00572">
        <w:trPr>
          <w:trHeight w:val="2100"/>
          <w:tblCellSpacing w:w="15" w:type="dxa"/>
        </w:trPr>
        <w:tc>
          <w:tcPr>
            <w:tcW w:w="6408"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3430CB" w:rsidP="00060E64">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VATRegistration no:  4310248457</w:t>
            </w:r>
            <w:r>
              <w:rPr>
                <w:rFonts w:eastAsiaTheme="minorEastAsia"/>
                <w:b/>
                <w:bCs/>
                <w:noProof/>
                <w:sz w:val="20"/>
                <w:szCs w:val="20"/>
                <w:lang w:eastAsia="en-ZA"/>
              </w:rPr>
              <w:br/>
            </w:r>
            <w:r>
              <w:rPr>
                <w:rFonts w:eastAsiaTheme="minorEastAsia"/>
                <w:b/>
                <w:bCs/>
                <w:noProof/>
                <w:lang w:eastAsia="en-ZA"/>
              </w:rPr>
              <w:t xml:space="preserve">Busaf Park No. 2 | 30 Bridge Street| </w:t>
            </w:r>
            <w:r>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w:t>
            </w:r>
            <w:r w:rsidR="00E00572">
              <w:rPr>
                <w:rFonts w:eastAsiaTheme="minorEastAsia"/>
                <w:b/>
                <w:bCs/>
                <w:noProof/>
                <w:lang w:eastAsia="en-ZA"/>
              </w:rPr>
              <w:t xml:space="preserve">            </w:t>
            </w:r>
            <w:r>
              <w:rPr>
                <w:rFonts w:eastAsiaTheme="minorEastAsia"/>
                <w:b/>
                <w:bCs/>
                <w:noProof/>
                <w:lang w:eastAsia="en-ZA"/>
              </w:rPr>
              <w:t xml:space="preserve">   Tel : 021-949 2800 </w:t>
            </w:r>
          </w:p>
          <w:p w:rsidR="003430CB" w:rsidRDefault="003430CB" w:rsidP="00060E64">
            <w:pPr>
              <w:spacing w:line="276" w:lineRule="auto"/>
              <w:rPr>
                <w:rFonts w:eastAsiaTheme="minorEastAsia"/>
                <w:noProof/>
                <w:lang w:val="en-GB" w:eastAsia="en-ZA"/>
              </w:rPr>
            </w:pPr>
            <w:r>
              <w:rPr>
                <w:rFonts w:eastAsiaTheme="minorEastAsia"/>
                <w:b/>
                <w:bCs/>
                <w:noProof/>
                <w:lang w:eastAsia="en-ZA"/>
              </w:rPr>
              <w:t xml:space="preserve">                                </w:t>
            </w:r>
            <w:hyperlink r:id="rId5" w:history="1">
              <w:r>
                <w:rPr>
                  <w:rStyle w:val="Hyperlink"/>
                  <w:rFonts w:eastAsiaTheme="minorEastAsia"/>
                  <w:b/>
                  <w:bCs/>
                  <w:noProof/>
                  <w:color w:val="0000FF"/>
                  <w:lang w:eastAsia="en-ZA"/>
                </w:rPr>
                <w:t>www.trianglefarmcid.co.za</w:t>
              </w:r>
            </w:hyperlink>
          </w:p>
        </w:tc>
        <w:tc>
          <w:tcPr>
            <w:tcW w:w="2652"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670050" cy="1193800"/>
                  <wp:effectExtent l="0" t="0" r="6350" b="635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1193800"/>
                          </a:xfrm>
                          <a:prstGeom prst="rect">
                            <a:avLst/>
                          </a:prstGeom>
                          <a:noFill/>
                          <a:ln>
                            <a:noFill/>
                          </a:ln>
                        </pic:spPr>
                      </pic:pic>
                    </a:graphicData>
                  </a:graphic>
                </wp:inline>
              </w:drawing>
            </w:r>
          </w:p>
        </w:tc>
      </w:tr>
    </w:tbl>
    <w:p w:rsidR="0093371B" w:rsidRDefault="0093371B" w:rsidP="00BA1D46"/>
    <w:p w:rsidR="004A0B8A" w:rsidRDefault="004A0B8A" w:rsidP="004A0B8A">
      <w:pPr>
        <w:ind w:left="360"/>
      </w:pPr>
    </w:p>
    <w:p w:rsidR="004A0B8A" w:rsidRDefault="004A0B8A" w:rsidP="00BA1D46"/>
    <w:p w:rsidR="004A0B8A" w:rsidRDefault="004A0B8A" w:rsidP="00BA1D46"/>
    <w:p w:rsidR="0099525A" w:rsidRDefault="0099525A" w:rsidP="00BA1D46"/>
    <w:p w:rsidR="0099525A" w:rsidRDefault="0099525A" w:rsidP="00BA1D46"/>
    <w:p w:rsidR="004A0B8A" w:rsidRDefault="004A0B8A" w:rsidP="00BA1D46"/>
    <w:p w:rsidR="004A0B8A" w:rsidRDefault="004A0B8A" w:rsidP="00BA1D46"/>
    <w:p w:rsidR="004A0B8A" w:rsidRDefault="004A0B8A" w:rsidP="00BA1D46"/>
    <w:p w:rsidR="004A0B8A" w:rsidRDefault="004A0B8A" w:rsidP="00BA1D46"/>
    <w:p w:rsidR="004A0B8A" w:rsidRDefault="004A0B8A" w:rsidP="00BA1D46"/>
    <w:p w:rsidR="004A0B8A" w:rsidRDefault="004A0B8A" w:rsidP="00BA1D46"/>
    <w:p w:rsidR="00A32E72" w:rsidRPr="0099525A" w:rsidRDefault="0099525A" w:rsidP="0099525A">
      <w:pPr>
        <w:jc w:val="center"/>
        <w:rPr>
          <w:b/>
          <w:sz w:val="52"/>
          <w:szCs w:val="52"/>
        </w:rPr>
      </w:pPr>
      <w:r w:rsidRPr="0099525A">
        <w:rPr>
          <w:b/>
          <w:sz w:val="52"/>
          <w:szCs w:val="52"/>
        </w:rPr>
        <w:t>MANAGER / CHAIRMAN’S REPORT</w:t>
      </w:r>
    </w:p>
    <w:p w:rsidR="0099525A" w:rsidRDefault="0099525A" w:rsidP="0099525A">
      <w:pPr>
        <w:jc w:val="center"/>
        <w:rPr>
          <w:b/>
          <w:sz w:val="52"/>
          <w:szCs w:val="52"/>
        </w:rPr>
      </w:pPr>
    </w:p>
    <w:p w:rsidR="0099525A" w:rsidRPr="0099525A" w:rsidRDefault="0099525A" w:rsidP="0099525A">
      <w:pPr>
        <w:jc w:val="center"/>
        <w:rPr>
          <w:b/>
          <w:sz w:val="56"/>
          <w:szCs w:val="56"/>
        </w:rPr>
      </w:pPr>
      <w:r w:rsidRPr="0099525A">
        <w:rPr>
          <w:b/>
          <w:sz w:val="56"/>
          <w:szCs w:val="56"/>
        </w:rPr>
        <w:t>201</w:t>
      </w:r>
      <w:r w:rsidR="00CE67A5">
        <w:rPr>
          <w:b/>
          <w:sz w:val="56"/>
          <w:szCs w:val="56"/>
        </w:rPr>
        <w:t>5</w:t>
      </w:r>
      <w:r w:rsidRPr="0099525A">
        <w:rPr>
          <w:b/>
          <w:sz w:val="56"/>
          <w:szCs w:val="56"/>
        </w:rPr>
        <w:t>/201</w:t>
      </w:r>
      <w:r w:rsidR="00CE67A5">
        <w:rPr>
          <w:b/>
          <w:sz w:val="56"/>
          <w:szCs w:val="56"/>
        </w:rPr>
        <w:t>6</w:t>
      </w:r>
    </w:p>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3F0EF6" w:rsidRDefault="003F0EF6" w:rsidP="00BA1D46"/>
    <w:p w:rsidR="003F0EF6" w:rsidRDefault="003F0EF6" w:rsidP="00BA1D46"/>
    <w:p w:rsidR="00D402E2" w:rsidRDefault="00D402E2" w:rsidP="00BA1D46"/>
    <w:p w:rsidR="00D402E2" w:rsidRDefault="00D402E2" w:rsidP="00BA1D46"/>
    <w:p w:rsidR="00A32E72" w:rsidRDefault="00A32E72" w:rsidP="00BA1D46"/>
    <w:p w:rsidR="0099525A" w:rsidRDefault="0099525A" w:rsidP="00BA1D46"/>
    <w:p w:rsidR="0099525A" w:rsidRDefault="0099525A" w:rsidP="00BA1D46"/>
    <w:p w:rsidR="0099525A" w:rsidRDefault="0099525A" w:rsidP="00BA1D46"/>
    <w:p w:rsidR="0099525A" w:rsidRDefault="0099525A" w:rsidP="00BA1D46"/>
    <w:p w:rsidR="0099525A" w:rsidRPr="0099525A" w:rsidRDefault="0099525A" w:rsidP="00BA1D46">
      <w:r w:rsidRPr="0099525A">
        <w:t>COMPILED BY:  LYNETTE VAN LILL</w:t>
      </w:r>
    </w:p>
    <w:p w:rsidR="0099525A" w:rsidRPr="0099525A" w:rsidRDefault="0099525A" w:rsidP="00BA1D46">
      <w:r w:rsidRPr="0099525A">
        <w:t>MANAGER</w:t>
      </w:r>
    </w:p>
    <w:p w:rsidR="0099525A" w:rsidRPr="0099525A" w:rsidRDefault="0099525A" w:rsidP="00BA1D46">
      <w:r w:rsidRPr="0099525A">
        <w:t>TRIANGLE INDUSTRIAL CITY IMPROVEMENT DISTRICT NPC</w:t>
      </w:r>
    </w:p>
    <w:p w:rsidR="0099525A" w:rsidRPr="0099525A" w:rsidRDefault="0099525A" w:rsidP="00BA1D46">
      <w:r w:rsidRPr="0099525A">
        <w:t>JULY 201</w:t>
      </w:r>
      <w:r w:rsidR="00024AB7">
        <w:t>6</w:t>
      </w:r>
    </w:p>
    <w:p w:rsidR="0099525A" w:rsidRDefault="0099525A" w:rsidP="00BA1D46">
      <w:pPr>
        <w:rPr>
          <w:sz w:val="28"/>
          <w:szCs w:val="28"/>
        </w:rPr>
      </w:pPr>
    </w:p>
    <w:p w:rsidR="0099525A" w:rsidRDefault="0099525A" w:rsidP="00BA1D46">
      <w:pPr>
        <w:rPr>
          <w:sz w:val="28"/>
          <w:szCs w:val="28"/>
        </w:rPr>
      </w:pPr>
    </w:p>
    <w:p w:rsidR="00D402E2" w:rsidRDefault="00D402E2" w:rsidP="0099525A">
      <w:pPr>
        <w:jc w:val="center"/>
        <w:rPr>
          <w:b/>
          <w:sz w:val="56"/>
          <w:szCs w:val="56"/>
          <w:u w:val="single"/>
        </w:rPr>
      </w:pPr>
    </w:p>
    <w:p w:rsidR="0099525A" w:rsidRDefault="0099525A" w:rsidP="0099525A">
      <w:pPr>
        <w:jc w:val="center"/>
        <w:rPr>
          <w:b/>
          <w:sz w:val="56"/>
          <w:szCs w:val="56"/>
          <w:u w:val="single"/>
        </w:rPr>
      </w:pPr>
      <w:r w:rsidRPr="0099525A">
        <w:rPr>
          <w:b/>
          <w:sz w:val="56"/>
          <w:szCs w:val="56"/>
          <w:u w:val="single"/>
        </w:rPr>
        <w:t>INDEX</w:t>
      </w:r>
    </w:p>
    <w:p w:rsidR="0099525A" w:rsidRDefault="0099525A" w:rsidP="0099525A">
      <w:pPr>
        <w:jc w:val="center"/>
        <w:rPr>
          <w:b/>
          <w:sz w:val="56"/>
          <w:szCs w:val="56"/>
          <w:u w:val="single"/>
        </w:rPr>
      </w:pPr>
    </w:p>
    <w:p w:rsidR="0099525A" w:rsidRDefault="0099525A" w:rsidP="0099525A">
      <w:pPr>
        <w:rPr>
          <w:b/>
          <w:sz w:val="32"/>
          <w:szCs w:val="32"/>
          <w:u w:val="single"/>
        </w:rPr>
      </w:pPr>
    </w:p>
    <w:p w:rsidR="0099525A" w:rsidRDefault="0099525A" w:rsidP="0099525A">
      <w:pPr>
        <w:pStyle w:val="ListParagraph"/>
        <w:numPr>
          <w:ilvl w:val="0"/>
          <w:numId w:val="19"/>
        </w:numPr>
        <w:rPr>
          <w:b/>
          <w:sz w:val="32"/>
          <w:szCs w:val="32"/>
        </w:rPr>
      </w:pPr>
      <w:r>
        <w:rPr>
          <w:b/>
          <w:sz w:val="32"/>
          <w:szCs w:val="32"/>
        </w:rPr>
        <w:t>INTRODUCTION</w:t>
      </w:r>
    </w:p>
    <w:p w:rsidR="0099525A" w:rsidRDefault="0099525A" w:rsidP="0099525A">
      <w:pPr>
        <w:rPr>
          <w:b/>
          <w:sz w:val="32"/>
          <w:szCs w:val="32"/>
        </w:rPr>
      </w:pPr>
    </w:p>
    <w:p w:rsidR="0099525A" w:rsidRDefault="0099525A" w:rsidP="0099525A">
      <w:pPr>
        <w:pStyle w:val="ListParagraph"/>
        <w:numPr>
          <w:ilvl w:val="0"/>
          <w:numId w:val="19"/>
        </w:numPr>
        <w:rPr>
          <w:b/>
          <w:sz w:val="32"/>
          <w:szCs w:val="32"/>
        </w:rPr>
      </w:pPr>
      <w:r>
        <w:rPr>
          <w:b/>
          <w:sz w:val="32"/>
          <w:szCs w:val="32"/>
        </w:rPr>
        <w:t>MISSION / VISION STATEMENTS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ACTIVITIES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PROJECTS / ACHIEVEMENTS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MEETINGS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FINANCIAL</w:t>
      </w:r>
    </w:p>
    <w:p w:rsidR="0099525A" w:rsidRPr="0099525A" w:rsidRDefault="0099525A" w:rsidP="0099525A">
      <w:pPr>
        <w:pStyle w:val="ListParagraph"/>
        <w:rPr>
          <w:b/>
          <w:sz w:val="32"/>
          <w:szCs w:val="32"/>
        </w:rPr>
      </w:pPr>
    </w:p>
    <w:p w:rsidR="0099525A" w:rsidRPr="0099525A" w:rsidRDefault="0099525A" w:rsidP="0099525A">
      <w:pPr>
        <w:pStyle w:val="ListParagraph"/>
        <w:numPr>
          <w:ilvl w:val="0"/>
          <w:numId w:val="19"/>
        </w:numPr>
        <w:rPr>
          <w:b/>
          <w:sz w:val="32"/>
          <w:szCs w:val="32"/>
        </w:rPr>
      </w:pPr>
      <w:r>
        <w:rPr>
          <w:b/>
          <w:sz w:val="32"/>
          <w:szCs w:val="32"/>
        </w:rPr>
        <w:t>NEW MEMBERS / DIRECTORS</w:t>
      </w: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11"/>
        <w:gridCol w:w="2839"/>
      </w:tblGrid>
      <w:tr w:rsidR="00276284" w:rsidTr="00F95958">
        <w:trPr>
          <w:trHeight w:val="2100"/>
          <w:tblCellSpacing w:w="15" w:type="dxa"/>
        </w:trPr>
        <w:tc>
          <w:tcPr>
            <w:tcW w:w="626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276284" w:rsidRDefault="00276284" w:rsidP="00F95958">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276284" w:rsidRDefault="00276284" w:rsidP="00F95958">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276284" w:rsidRDefault="00276284" w:rsidP="00F95958">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276284" w:rsidRDefault="00276284" w:rsidP="00F95958">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VATRegistration no:  4310248457</w:t>
            </w:r>
            <w:r>
              <w:rPr>
                <w:rFonts w:eastAsiaTheme="minorEastAsia"/>
                <w:b/>
                <w:bCs/>
                <w:noProof/>
                <w:sz w:val="20"/>
                <w:szCs w:val="20"/>
                <w:lang w:eastAsia="en-ZA"/>
              </w:rPr>
              <w:br/>
            </w:r>
            <w:r>
              <w:rPr>
                <w:rFonts w:eastAsiaTheme="minorEastAsia"/>
                <w:b/>
                <w:bCs/>
                <w:noProof/>
                <w:lang w:eastAsia="en-ZA"/>
              </w:rPr>
              <w:t xml:space="preserve">Busaf Park No. 2 | 30 Bridge Street| </w:t>
            </w:r>
            <w:r>
              <w:rPr>
                <w:rFonts w:eastAsiaTheme="minorEastAsia"/>
                <w:b/>
                <w:bCs/>
                <w:noProof/>
                <w:sz w:val="27"/>
                <w:szCs w:val="27"/>
                <w:lang w:eastAsia="en-ZA"/>
              </w:rPr>
              <w:t>Stikland</w:t>
            </w:r>
          </w:p>
          <w:p w:rsidR="00276284" w:rsidRDefault="00276284" w:rsidP="00F95958">
            <w:pPr>
              <w:spacing w:line="276" w:lineRule="auto"/>
              <w:rPr>
                <w:rFonts w:eastAsiaTheme="minorEastAsia"/>
                <w:b/>
                <w:bCs/>
                <w:noProof/>
                <w:lang w:eastAsia="en-ZA"/>
              </w:rPr>
            </w:pPr>
            <w:r>
              <w:rPr>
                <w:rFonts w:eastAsiaTheme="minorEastAsia"/>
                <w:b/>
                <w:bCs/>
                <w:noProof/>
                <w:lang w:eastAsia="en-ZA"/>
              </w:rPr>
              <w:t>                   </w:t>
            </w:r>
            <w:r w:rsidR="00E00572">
              <w:rPr>
                <w:rFonts w:eastAsiaTheme="minorEastAsia"/>
                <w:b/>
                <w:bCs/>
                <w:noProof/>
                <w:lang w:eastAsia="en-ZA"/>
              </w:rPr>
              <w:t xml:space="preserve">              </w:t>
            </w:r>
            <w:r>
              <w:rPr>
                <w:rFonts w:eastAsiaTheme="minorEastAsia"/>
                <w:b/>
                <w:bCs/>
                <w:noProof/>
                <w:lang w:eastAsia="en-ZA"/>
              </w:rPr>
              <w:t xml:space="preserve">     Tel : 021-949 2800 </w:t>
            </w:r>
          </w:p>
          <w:p w:rsidR="00276284" w:rsidRDefault="00276284" w:rsidP="00F95958">
            <w:pPr>
              <w:spacing w:line="276" w:lineRule="auto"/>
              <w:rPr>
                <w:rFonts w:eastAsiaTheme="minorEastAsia"/>
                <w:noProof/>
                <w:lang w:val="en-GB" w:eastAsia="en-ZA"/>
              </w:rPr>
            </w:pPr>
            <w:r>
              <w:rPr>
                <w:rFonts w:eastAsiaTheme="minorEastAsia"/>
                <w:b/>
                <w:bCs/>
                <w:noProof/>
                <w:lang w:eastAsia="en-ZA"/>
              </w:rPr>
              <w:t xml:space="preserve">                                </w:t>
            </w:r>
            <w:hyperlink r:id="rId7" w:history="1">
              <w:r>
                <w:rPr>
                  <w:rStyle w:val="Hyperlink"/>
                  <w:rFonts w:eastAsiaTheme="minorEastAsia"/>
                  <w:b/>
                  <w:bCs/>
                  <w:noProof/>
                  <w:color w:val="0000FF"/>
                  <w:lang w:eastAsia="en-ZA"/>
                </w:rPr>
                <w:t>www.trianglefarmcid.co.za</w:t>
              </w:r>
            </w:hyperlink>
          </w:p>
        </w:tc>
        <w:tc>
          <w:tcPr>
            <w:tcW w:w="279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276284" w:rsidRDefault="00276284" w:rsidP="00F95958">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01E0F766" wp14:editId="2E7FC684">
                  <wp:extent cx="1771650" cy="1250950"/>
                  <wp:effectExtent l="0" t="0" r="0" b="6350"/>
                  <wp:docPr id="1" name="Picture 1"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1250950"/>
                          </a:xfrm>
                          <a:prstGeom prst="rect">
                            <a:avLst/>
                          </a:prstGeom>
                          <a:noFill/>
                          <a:ln>
                            <a:noFill/>
                          </a:ln>
                        </pic:spPr>
                      </pic:pic>
                    </a:graphicData>
                  </a:graphic>
                </wp:inline>
              </w:drawing>
            </w:r>
          </w:p>
        </w:tc>
      </w:tr>
    </w:tbl>
    <w:p w:rsidR="0099525A" w:rsidRDefault="0099525A" w:rsidP="00BA1D46">
      <w:pPr>
        <w:rPr>
          <w:sz w:val="28"/>
          <w:szCs w:val="28"/>
        </w:rPr>
      </w:pPr>
    </w:p>
    <w:p w:rsidR="00276284" w:rsidRDefault="00276284" w:rsidP="00276284">
      <w:pPr>
        <w:jc w:val="center"/>
        <w:rPr>
          <w:sz w:val="28"/>
          <w:szCs w:val="28"/>
          <w:u w:val="single"/>
        </w:rPr>
      </w:pPr>
      <w:r w:rsidRPr="00276284">
        <w:rPr>
          <w:sz w:val="28"/>
          <w:szCs w:val="28"/>
          <w:u w:val="single"/>
        </w:rPr>
        <w:t>MANAGER / CHAIRMAN’S REPORT:  201</w:t>
      </w:r>
      <w:r w:rsidR="00B86EDF">
        <w:rPr>
          <w:sz w:val="28"/>
          <w:szCs w:val="28"/>
          <w:u w:val="single"/>
        </w:rPr>
        <w:t>5</w:t>
      </w:r>
      <w:r w:rsidRPr="00276284">
        <w:rPr>
          <w:sz w:val="28"/>
          <w:szCs w:val="28"/>
          <w:u w:val="single"/>
        </w:rPr>
        <w:t>/201</w:t>
      </w:r>
      <w:r w:rsidR="00B86EDF">
        <w:rPr>
          <w:sz w:val="28"/>
          <w:szCs w:val="28"/>
          <w:u w:val="single"/>
        </w:rPr>
        <w:t>6</w:t>
      </w:r>
    </w:p>
    <w:p w:rsidR="00EC6144" w:rsidRDefault="00EC6144" w:rsidP="00276284">
      <w:pPr>
        <w:jc w:val="center"/>
        <w:rPr>
          <w:sz w:val="28"/>
          <w:szCs w:val="28"/>
          <w:u w:val="single"/>
        </w:rPr>
      </w:pPr>
    </w:p>
    <w:p w:rsidR="00276284" w:rsidRDefault="00276284" w:rsidP="00276284">
      <w:pPr>
        <w:rPr>
          <w:sz w:val="28"/>
          <w:szCs w:val="28"/>
          <w:u w:val="single"/>
        </w:rPr>
      </w:pPr>
    </w:p>
    <w:p w:rsidR="00276284" w:rsidRDefault="00276284" w:rsidP="00276284">
      <w:pPr>
        <w:pStyle w:val="ListParagraph"/>
        <w:numPr>
          <w:ilvl w:val="0"/>
          <w:numId w:val="20"/>
        </w:numPr>
        <w:rPr>
          <w:b/>
          <w:sz w:val="28"/>
          <w:szCs w:val="28"/>
          <w:u w:val="single"/>
        </w:rPr>
      </w:pPr>
      <w:r w:rsidRPr="00276284">
        <w:rPr>
          <w:b/>
          <w:sz w:val="28"/>
          <w:szCs w:val="28"/>
          <w:u w:val="single"/>
        </w:rPr>
        <w:t>INTRODUCTION</w:t>
      </w:r>
    </w:p>
    <w:p w:rsidR="00276284" w:rsidRDefault="00276284" w:rsidP="00276284">
      <w:pPr>
        <w:rPr>
          <w:b/>
          <w:sz w:val="28"/>
          <w:szCs w:val="28"/>
          <w:u w:val="single"/>
        </w:rPr>
      </w:pPr>
    </w:p>
    <w:p w:rsidR="00276284" w:rsidRDefault="00276284" w:rsidP="00276284">
      <w:pPr>
        <w:ind w:left="720"/>
      </w:pPr>
      <w:r>
        <w:t>The Triangle Industrial City Improvement District (CID) / Special Rating area (SRA)</w:t>
      </w:r>
    </w:p>
    <w:p w:rsidR="00276284" w:rsidRDefault="00276284" w:rsidP="00276284">
      <w:pPr>
        <w:ind w:left="720"/>
      </w:pPr>
      <w:r>
        <w:t>continuously strives towards building confidence in the area as a safe, attractive and clean environment in which to conduct business with special attention paid to core responsibilities that encourages investment in the area, halt degeneration and promote economic growth/sustainable development.</w:t>
      </w:r>
    </w:p>
    <w:p w:rsidR="00276284" w:rsidRDefault="00276284" w:rsidP="00276284">
      <w:pPr>
        <w:ind w:left="720"/>
      </w:pPr>
    </w:p>
    <w:p w:rsidR="00276284" w:rsidRDefault="00276284" w:rsidP="00276284">
      <w:pPr>
        <w:ind w:left="720"/>
      </w:pPr>
      <w:r>
        <w:t>The CID provides services that are consistent with the City’s Integrated Development Plan (“IDP”) by providing top-up services to the City of Cape Town.</w:t>
      </w:r>
    </w:p>
    <w:p w:rsidR="00276284" w:rsidRDefault="00276284" w:rsidP="00276284">
      <w:pPr>
        <w:ind w:left="720"/>
      </w:pPr>
    </w:p>
    <w:p w:rsidR="00276284" w:rsidRDefault="00276284" w:rsidP="00276284">
      <w:pPr>
        <w:ind w:left="720"/>
      </w:pPr>
      <w:r>
        <w:t>During the period 1 April 2009 to June 201</w:t>
      </w:r>
      <w:r w:rsidR="00B86EDF">
        <w:t>6</w:t>
      </w:r>
      <w:r>
        <w:t>:-</w:t>
      </w:r>
    </w:p>
    <w:p w:rsidR="00EC6144" w:rsidRDefault="00EC6144" w:rsidP="00276284">
      <w:pPr>
        <w:ind w:left="720"/>
      </w:pPr>
    </w:p>
    <w:p w:rsidR="00EC6144" w:rsidRDefault="00B86EDF" w:rsidP="00EC6144">
      <w:pPr>
        <w:pStyle w:val="ListParagraph"/>
        <w:numPr>
          <w:ilvl w:val="0"/>
          <w:numId w:val="21"/>
        </w:numPr>
      </w:pPr>
      <w:r>
        <w:t xml:space="preserve">10 493 </w:t>
      </w:r>
      <w:r w:rsidR="00EC6144">
        <w:t>black bags of litter were removed by the CID’s cleansing service</w:t>
      </w:r>
    </w:p>
    <w:p w:rsidR="00EC6144" w:rsidRDefault="00B86EDF" w:rsidP="00EC6144">
      <w:pPr>
        <w:pStyle w:val="ListParagraph"/>
        <w:numPr>
          <w:ilvl w:val="0"/>
          <w:numId w:val="21"/>
        </w:numPr>
      </w:pPr>
      <w:r>
        <w:t>632 151</w:t>
      </w:r>
      <w:r w:rsidR="00EC6144">
        <w:t>km was travelled in patrols by the CID’s Security provider in the industrial area</w:t>
      </w:r>
    </w:p>
    <w:p w:rsidR="00EC6144" w:rsidRDefault="00EC6144" w:rsidP="00EC6144"/>
    <w:p w:rsidR="00EC6144" w:rsidRDefault="00EC6144" w:rsidP="00EC6144">
      <w:r>
        <w:t xml:space="preserve">            The following was reported by the CID to the City of Cape Town:- </w:t>
      </w:r>
    </w:p>
    <w:p w:rsidR="00EC6144" w:rsidRDefault="00EC6144" w:rsidP="00EC6144"/>
    <w:p w:rsidR="00EC6144" w:rsidRDefault="00B86EDF" w:rsidP="00EC6144">
      <w:pPr>
        <w:pStyle w:val="ListParagraph"/>
        <w:numPr>
          <w:ilvl w:val="0"/>
          <w:numId w:val="21"/>
        </w:numPr>
      </w:pPr>
      <w:r>
        <w:t>572</w:t>
      </w:r>
      <w:r w:rsidR="00EC6144">
        <w:t xml:space="preserve"> Faulty street lights / damaged lamp poles </w:t>
      </w:r>
    </w:p>
    <w:p w:rsidR="00EC6144" w:rsidRDefault="00B86EDF" w:rsidP="00EC6144">
      <w:pPr>
        <w:pStyle w:val="ListParagraph"/>
        <w:numPr>
          <w:ilvl w:val="0"/>
          <w:numId w:val="21"/>
        </w:numPr>
      </w:pPr>
      <w:r>
        <w:t>147</w:t>
      </w:r>
      <w:r w:rsidR="00EC6144">
        <w:t xml:space="preserve"> Burst pipes / blocked drains </w:t>
      </w:r>
    </w:p>
    <w:p w:rsidR="00EC6144" w:rsidRDefault="00B86EDF" w:rsidP="00EC6144">
      <w:pPr>
        <w:pStyle w:val="ListParagraph"/>
        <w:numPr>
          <w:ilvl w:val="0"/>
          <w:numId w:val="21"/>
        </w:numPr>
      </w:pPr>
      <w:r>
        <w:t>209</w:t>
      </w:r>
      <w:r w:rsidR="00EC6144">
        <w:t xml:space="preserve"> Potholes</w:t>
      </w:r>
    </w:p>
    <w:p w:rsidR="00EC6144" w:rsidRDefault="00EC6144" w:rsidP="00EC6144"/>
    <w:p w:rsidR="00EC6144" w:rsidRDefault="00EC6144" w:rsidP="00EC6144">
      <w:pPr>
        <w:pStyle w:val="ListParagraph"/>
        <w:numPr>
          <w:ilvl w:val="0"/>
          <w:numId w:val="20"/>
        </w:numPr>
        <w:rPr>
          <w:b/>
          <w:sz w:val="28"/>
          <w:szCs w:val="28"/>
          <w:u w:val="single"/>
        </w:rPr>
      </w:pPr>
      <w:r w:rsidRPr="00EC6144">
        <w:rPr>
          <w:b/>
          <w:sz w:val="28"/>
          <w:szCs w:val="28"/>
          <w:u w:val="single"/>
        </w:rPr>
        <w:t>MISSION / VISION STATEMENT</w:t>
      </w:r>
    </w:p>
    <w:p w:rsidR="00EC6144" w:rsidRDefault="00EC6144" w:rsidP="00EC6144">
      <w:pPr>
        <w:rPr>
          <w:b/>
          <w:sz w:val="28"/>
          <w:szCs w:val="28"/>
          <w:u w:val="single"/>
        </w:rPr>
      </w:pPr>
    </w:p>
    <w:p w:rsidR="00EC6144" w:rsidRDefault="00EC6144" w:rsidP="00EC6144">
      <w:pPr>
        <w:ind w:left="720"/>
      </w:pPr>
      <w:r>
        <w:t>The CID has the following mission / vision statements:-</w:t>
      </w:r>
    </w:p>
    <w:p w:rsidR="00EC6144" w:rsidRDefault="00EC6144" w:rsidP="00EC6144">
      <w:pPr>
        <w:ind w:left="720"/>
      </w:pPr>
    </w:p>
    <w:p w:rsidR="00646A9C" w:rsidRDefault="00EC6144" w:rsidP="00EC6144">
      <w:pPr>
        <w:ind w:left="720"/>
        <w:rPr>
          <w:u w:val="single"/>
        </w:rPr>
      </w:pPr>
      <w:r w:rsidRPr="00EC6144">
        <w:rPr>
          <w:u w:val="single"/>
        </w:rPr>
        <w:t>MISSION STATEMENT</w:t>
      </w:r>
    </w:p>
    <w:p w:rsidR="00337001" w:rsidRDefault="00646A9C" w:rsidP="00EC6144">
      <w:pPr>
        <w:ind w:left="720"/>
      </w:pPr>
      <w:r>
        <w:rPr>
          <w:u w:val="single"/>
        </w:rPr>
        <w:br/>
      </w:r>
      <w:r w:rsidR="00EC6144">
        <w:t>To decrease waste and grime and eliminate crime in the Triangle Industrial area through effective security patrols and additional cleansing services and co-ordinating a project aimed at waste minimization.</w:t>
      </w:r>
    </w:p>
    <w:p w:rsidR="00337001" w:rsidRDefault="00337001" w:rsidP="00EC6144">
      <w:pPr>
        <w:ind w:left="720"/>
      </w:pPr>
    </w:p>
    <w:p w:rsidR="003E2291" w:rsidRDefault="003E2291" w:rsidP="00EC6144">
      <w:pPr>
        <w:ind w:left="720"/>
      </w:pPr>
    </w:p>
    <w:p w:rsidR="00337001" w:rsidRDefault="00337001" w:rsidP="00EC6144">
      <w:pPr>
        <w:ind w:left="720"/>
        <w:rPr>
          <w:u w:val="single"/>
        </w:rPr>
      </w:pPr>
      <w:r w:rsidRPr="00337001">
        <w:rPr>
          <w:u w:val="single"/>
        </w:rPr>
        <w:t>VISION STATEMENT</w:t>
      </w:r>
    </w:p>
    <w:p w:rsidR="00337001" w:rsidRPr="00337001" w:rsidRDefault="00337001" w:rsidP="00EC6144">
      <w:pPr>
        <w:ind w:left="720"/>
        <w:rPr>
          <w:u w:val="single"/>
        </w:rPr>
      </w:pPr>
    </w:p>
    <w:p w:rsidR="00276284" w:rsidRDefault="00337001" w:rsidP="00276284">
      <w:pPr>
        <w:ind w:left="720"/>
      </w:pPr>
      <w:r>
        <w:t>Shall strive to develop and market a safe, secure, clean and attractive environment in which to conduct business.</w:t>
      </w:r>
    </w:p>
    <w:p w:rsidR="00337001" w:rsidRDefault="00337001" w:rsidP="00337001"/>
    <w:p w:rsidR="00337001" w:rsidRPr="00337001" w:rsidRDefault="00337001" w:rsidP="00337001">
      <w:pPr>
        <w:pStyle w:val="ListParagraph"/>
        <w:numPr>
          <w:ilvl w:val="0"/>
          <w:numId w:val="20"/>
        </w:numPr>
        <w:rPr>
          <w:b/>
          <w:sz w:val="28"/>
          <w:szCs w:val="28"/>
          <w:u w:val="single"/>
        </w:rPr>
      </w:pPr>
      <w:r w:rsidRPr="00337001">
        <w:rPr>
          <w:b/>
          <w:sz w:val="28"/>
          <w:szCs w:val="28"/>
          <w:u w:val="single"/>
        </w:rPr>
        <w:t>ACTIVITIES</w:t>
      </w:r>
    </w:p>
    <w:p w:rsidR="00276284" w:rsidRDefault="00276284" w:rsidP="00BA1D46">
      <w:pPr>
        <w:rPr>
          <w:sz w:val="28"/>
          <w:szCs w:val="28"/>
        </w:rPr>
      </w:pPr>
    </w:p>
    <w:p w:rsidR="00337001" w:rsidRDefault="00337001" w:rsidP="00337001">
      <w:pPr>
        <w:ind w:left="720"/>
      </w:pPr>
      <w:r>
        <w:t xml:space="preserve">The CID is managed by a Board of </w:t>
      </w:r>
      <w:r w:rsidR="00B86EDF">
        <w:t xml:space="preserve">six </w:t>
      </w:r>
      <w:r>
        <w:t>Directors elected by its members.  Services provided focused on safety and security, cleansing initiatives, urban management initiatives, social intervention and marketing.</w:t>
      </w:r>
    </w:p>
    <w:p w:rsidR="00337001" w:rsidRDefault="00337001" w:rsidP="00337001">
      <w:pPr>
        <w:ind w:left="720"/>
      </w:pPr>
    </w:p>
    <w:p w:rsidR="00337001" w:rsidRDefault="00337001" w:rsidP="00337001">
      <w:pPr>
        <w:ind w:left="720"/>
      </w:pPr>
      <w:r>
        <w:t>The Triangle Industrial CID was involved in the following:-</w:t>
      </w:r>
    </w:p>
    <w:p w:rsidR="00337001" w:rsidRDefault="00337001" w:rsidP="00337001">
      <w:pPr>
        <w:ind w:left="720"/>
      </w:pPr>
    </w:p>
    <w:p w:rsidR="00337001" w:rsidRDefault="00337001" w:rsidP="00337001">
      <w:pPr>
        <w:pStyle w:val="ListParagraph"/>
        <w:numPr>
          <w:ilvl w:val="0"/>
          <w:numId w:val="21"/>
        </w:numPr>
      </w:pPr>
      <w:r>
        <w:t xml:space="preserve">The CID was instrumental in </w:t>
      </w:r>
      <w:r w:rsidR="00843388">
        <w:t>the c</w:t>
      </w:r>
      <w:r>
        <w:t xml:space="preserve">o-ordination of Safety and Security meetings that </w:t>
      </w:r>
      <w:r w:rsidR="00843388">
        <w:t>were</w:t>
      </w:r>
      <w:r>
        <w:t xml:space="preserve"> attended by Management from GBS Security (CID’s Security service provider), SA Police, Traffic Services and various role players.  “Hot spot” areas</w:t>
      </w:r>
      <w:r w:rsidR="00843388">
        <w:t xml:space="preserve"> were</w:t>
      </w:r>
      <w:r>
        <w:t xml:space="preserve"> identified  in order to address issues of concern.</w:t>
      </w:r>
    </w:p>
    <w:p w:rsidR="00E7327A" w:rsidRDefault="00337001" w:rsidP="00337001">
      <w:pPr>
        <w:pStyle w:val="ListParagraph"/>
        <w:numPr>
          <w:ilvl w:val="0"/>
          <w:numId w:val="21"/>
        </w:numPr>
      </w:pPr>
      <w:r>
        <w:t xml:space="preserve">Regular interaction / blitz operations </w:t>
      </w:r>
      <w:r w:rsidR="00E7327A">
        <w:t>were</w:t>
      </w:r>
      <w:r>
        <w:t xml:space="preserve"> held</w:t>
      </w:r>
      <w:r w:rsidR="00E7327A">
        <w:t xml:space="preserve"> incorporating SA Police Service, Traffic Services, and various sections of Specialized services i.e. Metal Theft Unit (MTU), Anti-Land Invasion, including members from various security companies.  All role players </w:t>
      </w:r>
      <w:r w:rsidR="00843388">
        <w:t>were</w:t>
      </w:r>
      <w:r w:rsidR="00E7327A">
        <w:t xml:space="preserve"> thanked for their dedication and valuable input.</w:t>
      </w:r>
    </w:p>
    <w:p w:rsidR="00337001" w:rsidRDefault="00B86EDF" w:rsidP="00337001">
      <w:pPr>
        <w:pStyle w:val="ListParagraph"/>
        <w:numPr>
          <w:ilvl w:val="0"/>
          <w:numId w:val="21"/>
        </w:numPr>
      </w:pPr>
      <w:r>
        <w:t>Distribution of a weekly public safety update to tenants and landlords within the SRA</w:t>
      </w:r>
      <w:r w:rsidR="00E7327A">
        <w:t xml:space="preserve">. </w:t>
      </w:r>
      <w:r w:rsidR="00337001">
        <w:t xml:space="preserve"> </w:t>
      </w:r>
    </w:p>
    <w:p w:rsidR="001D3E46" w:rsidRDefault="006237EA" w:rsidP="00337001">
      <w:pPr>
        <w:pStyle w:val="ListParagraph"/>
        <w:numPr>
          <w:ilvl w:val="0"/>
          <w:numId w:val="21"/>
        </w:numPr>
      </w:pPr>
      <w:r>
        <w:t xml:space="preserve">Regular updating of the CID’s </w:t>
      </w:r>
      <w:r w:rsidR="00E40C85">
        <w:t xml:space="preserve">website </w:t>
      </w:r>
      <w:r w:rsidR="003E7ED1">
        <w:t xml:space="preserve">at </w:t>
      </w:r>
      <w:hyperlink r:id="rId8" w:history="1">
        <w:r w:rsidR="003E7ED1" w:rsidRPr="00855847">
          <w:rPr>
            <w:rStyle w:val="Hyperlink"/>
          </w:rPr>
          <w:t>www.trianglefarmcid.co.za</w:t>
        </w:r>
      </w:hyperlink>
      <w:r w:rsidR="003E7ED1">
        <w:t xml:space="preserve"> </w:t>
      </w:r>
      <w:r>
        <w:t xml:space="preserve">incorporating a Home page, Projects, Awareness, Newsletters, and a Business directory of all the companies </w:t>
      </w:r>
      <w:r w:rsidR="003E7ED1">
        <w:t>within the SRA.</w:t>
      </w:r>
    </w:p>
    <w:p w:rsidR="006237EA" w:rsidRDefault="008C65EB" w:rsidP="00337001">
      <w:pPr>
        <w:pStyle w:val="ListParagraph"/>
        <w:numPr>
          <w:ilvl w:val="0"/>
          <w:numId w:val="21"/>
        </w:numPr>
      </w:pPr>
      <w:r>
        <w:t xml:space="preserve">Surveys </w:t>
      </w:r>
      <w:r w:rsidR="00843388">
        <w:t>were</w:t>
      </w:r>
      <w:r>
        <w:t xml:space="preserve"> conducted on a regular basis with reports submitted to the City of Cape Town regarding defective </w:t>
      </w:r>
      <w:r w:rsidR="00A6667B">
        <w:t>street lights, missing drain covers, cleaning/unblocking of drains, maintenance of road surfaces, placing and emptying of litter bins, road markings, road signs, trimming of trees, etc.</w:t>
      </w:r>
    </w:p>
    <w:p w:rsidR="00F0515F" w:rsidRDefault="00F0515F" w:rsidP="00337001">
      <w:pPr>
        <w:pStyle w:val="ListParagraph"/>
        <w:numPr>
          <w:ilvl w:val="0"/>
          <w:numId w:val="21"/>
        </w:numPr>
      </w:pPr>
      <w:r>
        <w:t>The CID monitors vacant land belonging to the City of Cape Town and the Metrorail reserve</w:t>
      </w:r>
      <w:r w:rsidR="00843388">
        <w:t xml:space="preserve"> reporting a</w:t>
      </w:r>
      <w:r>
        <w:t>ny informal structures to the City’s Anti-Land Invasion Unit who promptly attends to this.</w:t>
      </w:r>
    </w:p>
    <w:p w:rsidR="003E7ED1" w:rsidRDefault="003E7ED1" w:rsidP="00337001">
      <w:pPr>
        <w:pStyle w:val="ListParagraph"/>
        <w:numPr>
          <w:ilvl w:val="0"/>
          <w:numId w:val="21"/>
        </w:numPr>
      </w:pPr>
      <w:r>
        <w:t xml:space="preserve">The CID identifies the root causes of grime by conducting necessary surveys and identifying environmental design contributing to grime.  A cleansing service is co- ordinated where two cleaners provide a daily “top-up” service to Council, including a garden service that cuts the grass monthly on the public open space and </w:t>
      </w:r>
      <w:r w:rsidR="00A121B8">
        <w:t>bet</w:t>
      </w:r>
      <w:r>
        <w:t>ween businesses within the SRA.</w:t>
      </w:r>
    </w:p>
    <w:p w:rsidR="003E7ED1" w:rsidRDefault="003E7ED1" w:rsidP="00337001">
      <w:pPr>
        <w:pStyle w:val="ListParagraph"/>
        <w:numPr>
          <w:ilvl w:val="0"/>
          <w:numId w:val="21"/>
        </w:numPr>
      </w:pPr>
      <w:r>
        <w:t>Property and business owners are encouraged to keep their premises and street frontages clean.  Competitions are held annually for neatest building, best garden and the most improved buildings.</w:t>
      </w:r>
    </w:p>
    <w:p w:rsidR="00B86EDF" w:rsidRDefault="00B86EDF" w:rsidP="00B86EDF"/>
    <w:p w:rsidR="008332FA" w:rsidRDefault="008332FA" w:rsidP="008332FA"/>
    <w:p w:rsidR="008332FA" w:rsidRPr="008332FA" w:rsidRDefault="008332FA" w:rsidP="008332FA">
      <w:pPr>
        <w:ind w:left="360"/>
        <w:rPr>
          <w:b/>
          <w:sz w:val="28"/>
          <w:szCs w:val="28"/>
        </w:rPr>
      </w:pPr>
      <w:r w:rsidRPr="008332FA">
        <w:rPr>
          <w:b/>
          <w:sz w:val="28"/>
          <w:szCs w:val="28"/>
        </w:rPr>
        <w:t xml:space="preserve">   </w:t>
      </w:r>
      <w:r w:rsidR="003E2291">
        <w:rPr>
          <w:b/>
          <w:sz w:val="28"/>
          <w:szCs w:val="28"/>
        </w:rPr>
        <w:t xml:space="preserve">   4.  </w:t>
      </w:r>
      <w:r w:rsidRPr="008332FA">
        <w:rPr>
          <w:b/>
          <w:sz w:val="28"/>
          <w:szCs w:val="28"/>
          <w:u w:val="single"/>
        </w:rPr>
        <w:t>PROJECTS / ACHIEVEMENTS</w:t>
      </w:r>
      <w:r w:rsidRPr="008332FA">
        <w:rPr>
          <w:b/>
          <w:sz w:val="28"/>
          <w:szCs w:val="28"/>
        </w:rPr>
        <w:t xml:space="preserve">      </w:t>
      </w:r>
    </w:p>
    <w:p w:rsidR="0099525A" w:rsidRDefault="001D3E46" w:rsidP="00BA1D46">
      <w:pPr>
        <w:rPr>
          <w:sz w:val="28"/>
          <w:szCs w:val="28"/>
        </w:rPr>
      </w:pPr>
      <w:r>
        <w:rPr>
          <w:sz w:val="28"/>
          <w:szCs w:val="28"/>
        </w:rPr>
        <w:t xml:space="preserve">                </w:t>
      </w:r>
    </w:p>
    <w:p w:rsidR="00D402E2" w:rsidRDefault="003E2291" w:rsidP="00BA1D46">
      <w:r>
        <w:rPr>
          <w:sz w:val="28"/>
          <w:szCs w:val="28"/>
        </w:rPr>
        <w:t xml:space="preserve">                </w:t>
      </w:r>
      <w:r>
        <w:t>The following projects were successfully completed by the CID:</w:t>
      </w:r>
    </w:p>
    <w:p w:rsidR="004511FD" w:rsidRDefault="004511FD" w:rsidP="00BA1D46"/>
    <w:p w:rsidR="004511FD" w:rsidRDefault="004511FD" w:rsidP="00BA1D46"/>
    <w:p w:rsidR="004511FD" w:rsidRDefault="004511FD" w:rsidP="00BA1D46"/>
    <w:p w:rsidR="004511FD" w:rsidRPr="004511FD" w:rsidRDefault="004511FD" w:rsidP="004511FD">
      <w:pPr>
        <w:pStyle w:val="ListParagraph"/>
        <w:numPr>
          <w:ilvl w:val="0"/>
          <w:numId w:val="21"/>
        </w:numPr>
      </w:pPr>
      <w:r>
        <w:rPr>
          <w:b/>
        </w:rPr>
        <w:t>Double leaf gate</w:t>
      </w:r>
    </w:p>
    <w:p w:rsidR="004511FD" w:rsidRDefault="004511FD" w:rsidP="004511FD"/>
    <w:p w:rsidR="004511FD" w:rsidRDefault="004511FD" w:rsidP="004511FD">
      <w:pPr>
        <w:ind w:left="1080"/>
      </w:pPr>
      <w:r>
        <w:t xml:space="preserve">Due to a servitude in Tetra Street, the CID removed the two existing panels of the </w:t>
      </w:r>
      <w:proofErr w:type="spellStart"/>
      <w:r>
        <w:t>Betafence</w:t>
      </w:r>
      <w:proofErr w:type="spellEnd"/>
      <w:r>
        <w:t xml:space="preserve"> fencing and installed a double l</w:t>
      </w:r>
      <w:r w:rsidR="00857D43">
        <w:t>ea</w:t>
      </w:r>
      <w:r>
        <w:t>f gate in July 2015 for the City of Cape Town to gain access to their premises.</w:t>
      </w:r>
    </w:p>
    <w:p w:rsidR="004511FD" w:rsidRDefault="004511FD" w:rsidP="004511FD">
      <w:pPr>
        <w:ind w:left="1080"/>
      </w:pPr>
    </w:p>
    <w:p w:rsidR="004511FD" w:rsidRDefault="00AE1E59" w:rsidP="004511FD">
      <w:pPr>
        <w:ind w:left="1080"/>
      </w:pPr>
      <w:r>
        <w:rPr>
          <w:noProof/>
          <w:lang w:val="en-ZA" w:eastAsia="en-ZA"/>
        </w:rPr>
        <w:drawing>
          <wp:inline distT="0" distB="0" distL="0" distR="0">
            <wp:extent cx="2749550" cy="1206500"/>
            <wp:effectExtent l="0" t="0" r="0" b="0"/>
            <wp:docPr id="4" name="Picture 4" descr="http://www.trianglefarmcid.co.za/images/projects/IMG_0019-2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IMG_0019-2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9550" cy="1206500"/>
                    </a:xfrm>
                    <a:prstGeom prst="rect">
                      <a:avLst/>
                    </a:prstGeom>
                    <a:noFill/>
                    <a:ln>
                      <a:noFill/>
                    </a:ln>
                  </pic:spPr>
                </pic:pic>
              </a:graphicData>
            </a:graphic>
          </wp:inline>
        </w:drawing>
      </w:r>
    </w:p>
    <w:p w:rsidR="004511FD" w:rsidRDefault="004511FD" w:rsidP="004511FD">
      <w:pPr>
        <w:ind w:left="1080"/>
      </w:pPr>
    </w:p>
    <w:p w:rsidR="00C42CD5" w:rsidRPr="00C42CD5" w:rsidRDefault="00C42CD5" w:rsidP="00C42CD5">
      <w:pPr>
        <w:pStyle w:val="ListParagraph"/>
        <w:numPr>
          <w:ilvl w:val="0"/>
          <w:numId w:val="21"/>
        </w:numPr>
      </w:pPr>
      <w:r>
        <w:rPr>
          <w:b/>
        </w:rPr>
        <w:t>Social Project</w:t>
      </w:r>
    </w:p>
    <w:p w:rsidR="00C42CD5" w:rsidRDefault="00C42CD5" w:rsidP="00C42CD5"/>
    <w:p w:rsidR="00E522A5" w:rsidRDefault="00C42CD5" w:rsidP="00C42CD5">
      <w:pPr>
        <w:ind w:left="1080"/>
      </w:pPr>
      <w:proofErr w:type="spellStart"/>
      <w:r>
        <w:t>Winsley</w:t>
      </w:r>
      <w:proofErr w:type="spellEnd"/>
      <w:r>
        <w:t xml:space="preserve"> Primary School was adopted as a social upliftment project.  Funds </w:t>
      </w:r>
      <w:r w:rsidR="00D014AA">
        <w:t xml:space="preserve">are </w:t>
      </w:r>
      <w:r>
        <w:t xml:space="preserve">generated from </w:t>
      </w:r>
      <w:r w:rsidR="00D014AA">
        <w:t>a recycling project and donations received from business associates within the SRA area.  Computers, photocopy machine, books, files were donated to the school.  This project has assisted in reducing waste sent to landfill sites.</w:t>
      </w:r>
    </w:p>
    <w:p w:rsidR="00E522A5" w:rsidRDefault="00E522A5" w:rsidP="00C42CD5">
      <w:pPr>
        <w:ind w:left="1080"/>
      </w:pPr>
    </w:p>
    <w:p w:rsidR="00FD7C95" w:rsidRDefault="00E522A5" w:rsidP="00C42CD5">
      <w:pPr>
        <w:ind w:left="1080"/>
      </w:pPr>
      <w:r>
        <w:t>Jackets were sponsored to the prefects and teachers at the school in July 2015.</w:t>
      </w:r>
      <w:r w:rsidR="00D014AA">
        <w:t xml:space="preserve"> </w:t>
      </w:r>
    </w:p>
    <w:p w:rsidR="00FD7C95" w:rsidRDefault="00FD7C95" w:rsidP="00C42CD5">
      <w:pPr>
        <w:ind w:left="1080"/>
      </w:pPr>
    </w:p>
    <w:p w:rsidR="00FD7C95" w:rsidRDefault="00857D43" w:rsidP="00C42CD5">
      <w:pPr>
        <w:ind w:left="1080"/>
      </w:pPr>
      <w:r w:rsidRPr="00857D43">
        <w:rPr>
          <w:noProof/>
          <w:lang w:val="en-ZA" w:eastAsia="en-ZA"/>
        </w:rPr>
        <w:drawing>
          <wp:inline distT="0" distB="0" distL="0" distR="0">
            <wp:extent cx="2755900" cy="1320800"/>
            <wp:effectExtent l="0" t="0" r="6350" b="0"/>
            <wp:docPr id="12" name="Picture 12" descr="http://www.trianglefarmcid.co.za/images/projects/Maritza-Louw-Photography-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Maritza-Louw-Photography-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5900" cy="1320800"/>
                    </a:xfrm>
                    <a:prstGeom prst="rect">
                      <a:avLst/>
                    </a:prstGeom>
                    <a:noFill/>
                    <a:ln>
                      <a:noFill/>
                    </a:ln>
                  </pic:spPr>
                </pic:pic>
              </a:graphicData>
            </a:graphic>
          </wp:inline>
        </w:drawing>
      </w:r>
    </w:p>
    <w:p w:rsidR="00FD7C95" w:rsidRDefault="00FD7C95" w:rsidP="00C42CD5">
      <w:pPr>
        <w:ind w:left="1080"/>
      </w:pPr>
    </w:p>
    <w:p w:rsidR="00857D43" w:rsidRDefault="00D014AA" w:rsidP="004511FD">
      <w:pPr>
        <w:ind w:left="1080"/>
      </w:pPr>
      <w:r>
        <w:t xml:space="preserve"> </w:t>
      </w:r>
      <w:r w:rsidR="00E522A5">
        <w:t xml:space="preserve">Media coverage </w:t>
      </w:r>
      <w:r w:rsidR="00D429AA">
        <w:t xml:space="preserve">promoting the area and business prospects received attention and a promotion page was placed in the 5 August 2015 edition of the </w:t>
      </w:r>
      <w:proofErr w:type="spellStart"/>
      <w:r w:rsidR="00D429AA">
        <w:t>Tyger</w:t>
      </w:r>
      <w:proofErr w:type="spellEnd"/>
      <w:r w:rsidR="00D429AA">
        <w:t xml:space="preserve"> Burger.</w:t>
      </w:r>
    </w:p>
    <w:p w:rsidR="00857D43" w:rsidRDefault="00857D43" w:rsidP="004511FD">
      <w:pPr>
        <w:ind w:left="1080"/>
      </w:pPr>
    </w:p>
    <w:p w:rsidR="004511FD" w:rsidRDefault="00C07AB0" w:rsidP="004511FD">
      <w:pPr>
        <w:ind w:left="1080"/>
      </w:pPr>
      <w:r w:rsidRPr="00C07AB0">
        <w:rPr>
          <w:noProof/>
          <w:lang w:val="en-ZA" w:eastAsia="en-ZA"/>
        </w:rPr>
        <w:drawing>
          <wp:inline distT="0" distB="0" distL="0" distR="0">
            <wp:extent cx="1854200" cy="2451100"/>
            <wp:effectExtent l="0" t="0" r="0" b="6350"/>
            <wp:docPr id="6" name="Picture 6" descr="http://www.trianglefarmcid.co.za/images/projects/2015-08-tygerburg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2015-08-tygerburger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4200" cy="2451100"/>
                    </a:xfrm>
                    <a:prstGeom prst="rect">
                      <a:avLst/>
                    </a:prstGeom>
                    <a:noFill/>
                    <a:ln>
                      <a:noFill/>
                    </a:ln>
                  </pic:spPr>
                </pic:pic>
              </a:graphicData>
            </a:graphic>
          </wp:inline>
        </w:drawing>
      </w:r>
      <w:r w:rsidR="00762054">
        <w:rPr>
          <w:noProof/>
          <w:lang w:val="en-ZA" w:eastAsia="en-ZA"/>
        </w:rPr>
        <w:t xml:space="preserve"> </w:t>
      </w:r>
      <w:r w:rsidR="00FC2956" w:rsidRPr="00FC2956">
        <w:rPr>
          <w:noProof/>
          <w:lang w:val="en-ZA" w:eastAsia="en-ZA"/>
        </w:rPr>
        <w:drawing>
          <wp:inline distT="0" distB="0" distL="0" distR="0">
            <wp:extent cx="1670050" cy="2463800"/>
            <wp:effectExtent l="0" t="0" r="6350" b="0"/>
            <wp:docPr id="9" name="Picture 9" descr="http://www.trianglefarmcid.co.za/images/projects/2015-08-tygerburg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2015-08-tygerburger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0050" cy="2463800"/>
                    </a:xfrm>
                    <a:prstGeom prst="rect">
                      <a:avLst/>
                    </a:prstGeom>
                    <a:noFill/>
                    <a:ln>
                      <a:noFill/>
                    </a:ln>
                  </pic:spPr>
                </pic:pic>
              </a:graphicData>
            </a:graphic>
          </wp:inline>
        </w:drawing>
      </w:r>
      <w:r w:rsidR="00762054">
        <w:rPr>
          <w:noProof/>
          <w:lang w:val="en-ZA" w:eastAsia="en-ZA"/>
        </w:rPr>
        <w:t xml:space="preserve"> </w:t>
      </w:r>
      <w:r w:rsidR="004C4B78" w:rsidRPr="004C4B78">
        <w:rPr>
          <w:noProof/>
          <w:lang w:val="en-ZA" w:eastAsia="en-ZA"/>
        </w:rPr>
        <w:drawing>
          <wp:inline distT="0" distB="0" distL="0" distR="0">
            <wp:extent cx="1492250" cy="2457450"/>
            <wp:effectExtent l="0" t="0" r="0" b="0"/>
            <wp:docPr id="10" name="Picture 10" descr="http://www.trianglefarmcid.co.za/images/projects/2015-08-tygerburger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2015-08-tygerburger3-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2250" cy="2457450"/>
                    </a:xfrm>
                    <a:prstGeom prst="rect">
                      <a:avLst/>
                    </a:prstGeom>
                    <a:noFill/>
                    <a:ln>
                      <a:noFill/>
                    </a:ln>
                  </pic:spPr>
                </pic:pic>
              </a:graphicData>
            </a:graphic>
          </wp:inline>
        </w:drawing>
      </w:r>
    </w:p>
    <w:p w:rsidR="004511FD" w:rsidRDefault="004511FD" w:rsidP="004511FD">
      <w:pPr>
        <w:ind w:left="1080"/>
      </w:pPr>
    </w:p>
    <w:p w:rsidR="00857D43" w:rsidRDefault="00857D43" w:rsidP="004511FD">
      <w:pPr>
        <w:ind w:left="1080"/>
      </w:pPr>
    </w:p>
    <w:p w:rsidR="004F78AF" w:rsidRDefault="004F78AF" w:rsidP="004F78AF">
      <w:r>
        <w:t xml:space="preserve">                 With the funds generated from the recycling project, burglar bars were installed in the </w:t>
      </w:r>
      <w:r>
        <w:br/>
        <w:t xml:space="preserve">                  school library.</w:t>
      </w:r>
    </w:p>
    <w:p w:rsidR="004F78AF" w:rsidRDefault="00FD7C95" w:rsidP="004F78AF">
      <w:r>
        <w:t xml:space="preserve">              </w:t>
      </w:r>
    </w:p>
    <w:p w:rsidR="00FD7C95" w:rsidRDefault="00FD7C95" w:rsidP="004F78AF">
      <w:r>
        <w:t xml:space="preserve">                   </w:t>
      </w:r>
      <w:r w:rsidRPr="00FD7C95">
        <w:rPr>
          <w:noProof/>
          <w:lang w:val="en-ZA" w:eastAsia="en-ZA"/>
        </w:rPr>
        <w:drawing>
          <wp:inline distT="0" distB="0" distL="0" distR="0">
            <wp:extent cx="2686050" cy="1752600"/>
            <wp:effectExtent l="0" t="0" r="0" b="0"/>
            <wp:docPr id="11" name="Picture 11" descr="http://www.trianglefarmcid.co.za/images/projects/IMG_0052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rianglefarmcid.co.za/images/projects/IMG_0052_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6050" cy="1752600"/>
                    </a:xfrm>
                    <a:prstGeom prst="rect">
                      <a:avLst/>
                    </a:prstGeom>
                    <a:noFill/>
                    <a:ln>
                      <a:noFill/>
                    </a:ln>
                  </pic:spPr>
                </pic:pic>
              </a:graphicData>
            </a:graphic>
          </wp:inline>
        </w:drawing>
      </w:r>
    </w:p>
    <w:p w:rsidR="004F78AF" w:rsidRDefault="004F78AF" w:rsidP="004F78AF"/>
    <w:p w:rsidR="00FD7C95" w:rsidRDefault="00FD7C95" w:rsidP="004F78AF">
      <w:r>
        <w:t xml:space="preserve">                   A security gate was </w:t>
      </w:r>
      <w:r w:rsidR="00A934D2">
        <w:t>s</w:t>
      </w:r>
      <w:r>
        <w:t>ponsored for the library.</w:t>
      </w:r>
    </w:p>
    <w:p w:rsidR="00FD7C95" w:rsidRDefault="00FD7C95" w:rsidP="004F78AF"/>
    <w:p w:rsidR="00FD7C95" w:rsidRDefault="009F0088" w:rsidP="004F78AF">
      <w:r>
        <w:t xml:space="preserve">                  </w:t>
      </w:r>
      <w:r w:rsidR="00905253" w:rsidRPr="00905253">
        <w:rPr>
          <w:noProof/>
          <w:lang w:val="en-ZA" w:eastAsia="en-ZA"/>
        </w:rPr>
        <w:drawing>
          <wp:inline distT="0" distB="0" distL="0" distR="0">
            <wp:extent cx="2717800" cy="1930400"/>
            <wp:effectExtent l="0" t="0" r="6350" b="0"/>
            <wp:docPr id="13" name="Picture 13" descr="http://www.trianglefarmcid.co.za/images/projects/IMG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anglefarmcid.co.za/images/projects/IMG_005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7800" cy="1930400"/>
                    </a:xfrm>
                    <a:prstGeom prst="rect">
                      <a:avLst/>
                    </a:prstGeom>
                    <a:noFill/>
                    <a:ln>
                      <a:noFill/>
                    </a:ln>
                  </pic:spPr>
                </pic:pic>
              </a:graphicData>
            </a:graphic>
          </wp:inline>
        </w:drawing>
      </w:r>
      <w:r>
        <w:t xml:space="preserve"> </w:t>
      </w:r>
    </w:p>
    <w:p w:rsidR="00FD7C95" w:rsidRDefault="00FD7C95" w:rsidP="004F78AF"/>
    <w:p w:rsidR="004F78AF" w:rsidRDefault="00C46207" w:rsidP="004F78AF">
      <w:r>
        <w:t xml:space="preserve">                  The CID sponsored a board for the entrance of the school and signage was sponsored </w:t>
      </w:r>
      <w:r>
        <w:br/>
        <w:t xml:space="preserve">                  by a business associate in the area.                 </w:t>
      </w:r>
    </w:p>
    <w:p w:rsidR="004F78AF" w:rsidRDefault="004F78AF" w:rsidP="004F78AF"/>
    <w:p w:rsidR="004F78AF" w:rsidRDefault="00BA6A81" w:rsidP="004F78AF">
      <w:r>
        <w:t xml:space="preserve">                  </w:t>
      </w:r>
      <w:r w:rsidRPr="00BA6A81">
        <w:rPr>
          <w:noProof/>
          <w:lang w:val="en-ZA" w:eastAsia="en-ZA"/>
        </w:rPr>
        <w:drawing>
          <wp:inline distT="0" distB="0" distL="0" distR="0">
            <wp:extent cx="3219450" cy="2571750"/>
            <wp:effectExtent l="0" t="0" r="0" b="0"/>
            <wp:docPr id="14" name="Picture 14" descr="http://www.trianglefarmcid.co.za/images/projects/Bord%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rianglefarmcid.co.za/images/projects/Bord%20(Smal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19450" cy="2571750"/>
                    </a:xfrm>
                    <a:prstGeom prst="rect">
                      <a:avLst/>
                    </a:prstGeom>
                    <a:noFill/>
                    <a:ln>
                      <a:noFill/>
                    </a:ln>
                  </pic:spPr>
                </pic:pic>
              </a:graphicData>
            </a:graphic>
          </wp:inline>
        </w:drawing>
      </w:r>
    </w:p>
    <w:p w:rsidR="004F78AF" w:rsidRDefault="004F78AF" w:rsidP="004F78AF"/>
    <w:p w:rsidR="004F78AF" w:rsidRDefault="004F78AF" w:rsidP="004F78AF"/>
    <w:p w:rsidR="004F78AF" w:rsidRDefault="004F78AF" w:rsidP="004F78AF"/>
    <w:p w:rsidR="00EF5250" w:rsidRDefault="004F78AF" w:rsidP="004F78AF">
      <w:r>
        <w:t xml:space="preserve"> </w:t>
      </w:r>
      <w:r w:rsidR="00BA6A81">
        <w:t xml:space="preserve">               The opening of the school’s library and handing over of the board for the entrance of </w:t>
      </w:r>
      <w:r w:rsidR="00BA6A81">
        <w:br/>
        <w:t xml:space="preserve">                 the school took place on the 19 April 2016.  An article regarding this event including a </w:t>
      </w:r>
    </w:p>
    <w:p w:rsidR="00BA6A81" w:rsidRDefault="00BA6A81" w:rsidP="004F78AF">
      <w:r>
        <w:t xml:space="preserve">                 promotion page appeared in the 27 April 2016 edition of the </w:t>
      </w:r>
      <w:proofErr w:type="spellStart"/>
      <w:r>
        <w:t>Tyger</w:t>
      </w:r>
      <w:proofErr w:type="spellEnd"/>
      <w:r>
        <w:t xml:space="preserve"> Burger.</w:t>
      </w:r>
    </w:p>
    <w:p w:rsidR="00EF5250" w:rsidRDefault="00EF5250" w:rsidP="004511FD">
      <w:pPr>
        <w:ind w:left="1080"/>
      </w:pPr>
    </w:p>
    <w:p w:rsidR="00EF5250" w:rsidRDefault="00481F7C" w:rsidP="004511FD">
      <w:pPr>
        <w:ind w:left="1080"/>
      </w:pPr>
      <w:r w:rsidRPr="00481F7C">
        <w:rPr>
          <w:noProof/>
          <w:lang w:val="en-ZA" w:eastAsia="en-ZA"/>
        </w:rPr>
        <w:drawing>
          <wp:inline distT="0" distB="0" distL="0" distR="0">
            <wp:extent cx="5194300" cy="2324100"/>
            <wp:effectExtent l="0" t="0" r="6350" b="0"/>
            <wp:docPr id="15" name="Picture 15" descr="http://www.trianglefarmcid.co.za/images/projects/Promotion%20TBurger%2027%20April%20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rianglefarmcid.co.za/images/projects/Promotion%20TBurger%2027%20April%20201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94963" cy="2324397"/>
                    </a:xfrm>
                    <a:prstGeom prst="rect">
                      <a:avLst/>
                    </a:prstGeom>
                    <a:noFill/>
                    <a:ln>
                      <a:noFill/>
                    </a:ln>
                  </pic:spPr>
                </pic:pic>
              </a:graphicData>
            </a:graphic>
          </wp:inline>
        </w:drawing>
      </w:r>
    </w:p>
    <w:p w:rsidR="00BA6A81" w:rsidRDefault="00BA6A81" w:rsidP="004511FD">
      <w:pPr>
        <w:ind w:left="1080"/>
      </w:pPr>
    </w:p>
    <w:p w:rsidR="00F6597B" w:rsidRPr="00F6597B" w:rsidRDefault="00F6597B" w:rsidP="00F6597B">
      <w:pPr>
        <w:pStyle w:val="ListParagraph"/>
        <w:numPr>
          <w:ilvl w:val="0"/>
          <w:numId w:val="21"/>
        </w:numPr>
      </w:pPr>
      <w:r>
        <w:rPr>
          <w:b/>
        </w:rPr>
        <w:t>Bush clearing - (Erf 12698)</w:t>
      </w:r>
    </w:p>
    <w:p w:rsidR="00F6597B" w:rsidRDefault="00F6597B" w:rsidP="00F6597B"/>
    <w:p w:rsidR="00BA6A81" w:rsidRDefault="00F6597B" w:rsidP="004511FD">
      <w:pPr>
        <w:ind w:left="1080"/>
      </w:pPr>
      <w:r>
        <w:t xml:space="preserve">A request for bush clearing on the public open space adjacent to Triangle Farm </w:t>
      </w:r>
      <w:proofErr w:type="gramStart"/>
      <w:r>
        <w:t>was  submitted</w:t>
      </w:r>
      <w:proofErr w:type="gramEnd"/>
      <w:r>
        <w:t xml:space="preserve"> to City Parks due to the high fire risk and also being a potential hiding place for criminals and attracting squatters to the area.  This was completed in August 2015.</w:t>
      </w:r>
      <w:r w:rsidR="000C0C79">
        <w:t xml:space="preserve"> </w:t>
      </w:r>
    </w:p>
    <w:p w:rsidR="000C0C79" w:rsidRDefault="000C0C79" w:rsidP="004511FD">
      <w:pPr>
        <w:ind w:left="1080"/>
      </w:pPr>
      <w:r>
        <w:t xml:space="preserve">                        Before                                                After</w:t>
      </w:r>
    </w:p>
    <w:p w:rsidR="00BA6A81" w:rsidRDefault="0000247E" w:rsidP="004511FD">
      <w:pPr>
        <w:ind w:left="1080"/>
      </w:pPr>
      <w:r w:rsidRPr="0000247E">
        <w:rPr>
          <w:noProof/>
          <w:lang w:val="en-ZA" w:eastAsia="en-ZA"/>
        </w:rPr>
        <w:drawing>
          <wp:inline distT="0" distB="0" distL="0" distR="0">
            <wp:extent cx="2324100" cy="1574800"/>
            <wp:effectExtent l="0" t="0" r="0" b="6350"/>
            <wp:docPr id="16" name="Picture 16" descr="http://www.trianglefarmcid.co.za/images/projects/old/IMG_0018-Small-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rianglefarmcid.co.za/images/projects/old/IMG_0018-Small-300x22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4100" cy="1574800"/>
                    </a:xfrm>
                    <a:prstGeom prst="rect">
                      <a:avLst/>
                    </a:prstGeom>
                    <a:noFill/>
                    <a:ln>
                      <a:noFill/>
                    </a:ln>
                  </pic:spPr>
                </pic:pic>
              </a:graphicData>
            </a:graphic>
          </wp:inline>
        </w:drawing>
      </w:r>
      <w:r w:rsidR="003F0EF6">
        <w:rPr>
          <w:noProof/>
          <w:lang w:val="en-ZA" w:eastAsia="en-ZA"/>
        </w:rPr>
        <w:t xml:space="preserve"> </w:t>
      </w:r>
      <w:r w:rsidR="000C0C79" w:rsidRPr="000C0C79">
        <w:rPr>
          <w:noProof/>
          <w:lang w:val="en-ZA" w:eastAsia="en-ZA"/>
        </w:rPr>
        <w:drawing>
          <wp:inline distT="0" distB="0" distL="0" distR="0">
            <wp:extent cx="2228850" cy="1574800"/>
            <wp:effectExtent l="0" t="0" r="0" b="6350"/>
            <wp:docPr id="17" name="Picture 17" descr="http://www.trianglefarmcid.co.za/images/projects/old/POS-008-Small-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rianglefarmcid.co.za/images/projects/old/POS-008-Small-300x22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28850" cy="1574800"/>
                    </a:xfrm>
                    <a:prstGeom prst="rect">
                      <a:avLst/>
                    </a:prstGeom>
                    <a:noFill/>
                    <a:ln>
                      <a:noFill/>
                    </a:ln>
                  </pic:spPr>
                </pic:pic>
              </a:graphicData>
            </a:graphic>
          </wp:inline>
        </w:drawing>
      </w:r>
    </w:p>
    <w:p w:rsidR="00BA6A81" w:rsidRDefault="00BA6A81" w:rsidP="004511FD">
      <w:pPr>
        <w:ind w:left="1080"/>
      </w:pPr>
    </w:p>
    <w:p w:rsidR="00496268" w:rsidRPr="008C14AE" w:rsidRDefault="00D77E1A" w:rsidP="008C14AE">
      <w:pPr>
        <w:pStyle w:val="ListParagraph"/>
        <w:numPr>
          <w:ilvl w:val="0"/>
          <w:numId w:val="21"/>
        </w:numPr>
        <w:rPr>
          <w:b/>
        </w:rPr>
      </w:pPr>
      <w:r w:rsidRPr="008C14AE">
        <w:rPr>
          <w:b/>
        </w:rPr>
        <w:t>CCTV Cameras</w:t>
      </w:r>
    </w:p>
    <w:p w:rsidR="00D77E1A" w:rsidRDefault="00D77E1A" w:rsidP="00D77E1A">
      <w:pPr>
        <w:rPr>
          <w:b/>
        </w:rPr>
      </w:pPr>
    </w:p>
    <w:p w:rsidR="00D77E1A" w:rsidRDefault="00D77E1A" w:rsidP="00D77E1A">
      <w:pPr>
        <w:ind w:left="1080"/>
      </w:pPr>
      <w:r>
        <w:t>The Triangle Industrial CID (SRA) installed a total of six cameras in Triangle Farm.</w:t>
      </w:r>
    </w:p>
    <w:p w:rsidR="00971C9C" w:rsidRDefault="00971C9C" w:rsidP="00D77E1A">
      <w:pPr>
        <w:ind w:left="1080"/>
      </w:pPr>
    </w:p>
    <w:p w:rsidR="00D77E1A" w:rsidRDefault="00BB0FF0" w:rsidP="00D77E1A">
      <w:pPr>
        <w:ind w:left="1080"/>
      </w:pPr>
      <w:r>
        <w:rPr>
          <w:noProof/>
          <w:lang w:val="en-ZA" w:eastAsia="en-ZA"/>
        </w:rPr>
        <w:drawing>
          <wp:inline distT="0" distB="0" distL="0" distR="0" wp14:anchorId="2E47CC92">
            <wp:extent cx="2933065" cy="155257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33065" cy="1552575"/>
                    </a:xfrm>
                    <a:prstGeom prst="rect">
                      <a:avLst/>
                    </a:prstGeom>
                    <a:noFill/>
                  </pic:spPr>
                </pic:pic>
              </a:graphicData>
            </a:graphic>
          </wp:inline>
        </w:drawing>
      </w:r>
    </w:p>
    <w:p w:rsidR="00D77E1A" w:rsidRDefault="00D77E1A" w:rsidP="00D77E1A">
      <w:pPr>
        <w:ind w:left="1080"/>
      </w:pPr>
    </w:p>
    <w:p w:rsidR="007C12FE" w:rsidRDefault="007C12FE" w:rsidP="00D77E1A">
      <w:pPr>
        <w:ind w:left="1080"/>
      </w:pPr>
      <w:r>
        <w:t>At the two entrances an Overview and LPR (</w:t>
      </w:r>
      <w:r w:rsidR="00371441">
        <w:t>License</w:t>
      </w:r>
      <w:r>
        <w:t xml:space="preserve"> Plate Recognition Camera), a specialized automated camera system designed for capturing and recognizing vehicle registration numbers was installed.  The cameras can be viewed live at the CID and the CID’s Security provider</w:t>
      </w:r>
      <w:r w:rsidR="00A121B8">
        <w:t>’s office</w:t>
      </w:r>
      <w:r>
        <w:t xml:space="preserve"> and is monitored by Astrosec in Blackheath.</w:t>
      </w:r>
    </w:p>
    <w:p w:rsidR="007C12FE" w:rsidRDefault="007C12FE" w:rsidP="00D77E1A">
      <w:pPr>
        <w:ind w:left="1080"/>
      </w:pPr>
    </w:p>
    <w:p w:rsidR="007C12FE" w:rsidRDefault="007C12FE" w:rsidP="00D77E1A">
      <w:pPr>
        <w:ind w:left="1080"/>
        <w:rPr>
          <w:b/>
        </w:rPr>
      </w:pPr>
      <w:r>
        <w:rPr>
          <w:b/>
        </w:rPr>
        <w:t>Media coverage:</w:t>
      </w:r>
    </w:p>
    <w:p w:rsidR="007C12FE" w:rsidRDefault="007C12FE" w:rsidP="00D77E1A">
      <w:pPr>
        <w:ind w:left="1080"/>
        <w:rPr>
          <w:b/>
        </w:rPr>
      </w:pPr>
    </w:p>
    <w:p w:rsidR="00D77E1A" w:rsidRDefault="007C12FE" w:rsidP="00D77E1A">
      <w:pPr>
        <w:ind w:left="1080"/>
      </w:pPr>
      <w:r>
        <w:t xml:space="preserve">The handing over of the cameras took place in September 2015.  Media coverage received attention and a Promotion page was placed in the 30 September 2015 edition of the </w:t>
      </w:r>
      <w:proofErr w:type="spellStart"/>
      <w:r>
        <w:t>Tyger</w:t>
      </w:r>
      <w:proofErr w:type="spellEnd"/>
      <w:r>
        <w:t xml:space="preserve"> Burger. </w:t>
      </w:r>
      <w:r w:rsidR="00BB0FF0">
        <w:t xml:space="preserve"> </w:t>
      </w:r>
    </w:p>
    <w:p w:rsidR="001D6CE3" w:rsidRDefault="001D6CE3" w:rsidP="00D77E1A">
      <w:pPr>
        <w:ind w:left="1080"/>
      </w:pPr>
    </w:p>
    <w:p w:rsidR="001D6CE3" w:rsidRDefault="001D6CE3" w:rsidP="00D77E1A">
      <w:pPr>
        <w:ind w:left="1080"/>
      </w:pPr>
      <w:r>
        <w:rPr>
          <w:noProof/>
          <w:lang w:val="en-ZA" w:eastAsia="en-ZA"/>
        </w:rPr>
        <w:drawing>
          <wp:inline distT="0" distB="0" distL="0" distR="0">
            <wp:extent cx="2686050" cy="3206750"/>
            <wp:effectExtent l="0" t="0" r="0" b="0"/>
            <wp:docPr id="5" name="Picture 5" descr="Triangle Farm Promotion Pg1-000000-39x8-AL300915-3815-ovigs-vmul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angle Farm Promotion Pg1-000000-39x8-AL300915-3815-ovigs-vmulr (Sma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6050" cy="3206750"/>
                    </a:xfrm>
                    <a:prstGeom prst="rect">
                      <a:avLst/>
                    </a:prstGeom>
                    <a:noFill/>
                    <a:ln>
                      <a:noFill/>
                    </a:ln>
                  </pic:spPr>
                </pic:pic>
              </a:graphicData>
            </a:graphic>
          </wp:inline>
        </w:drawing>
      </w:r>
      <w:r w:rsidR="00815BA8">
        <w:rPr>
          <w:noProof/>
          <w:lang w:val="en-ZA" w:eastAsia="en-ZA"/>
        </w:rPr>
        <w:t xml:space="preserve"> </w:t>
      </w:r>
      <w:r w:rsidR="00F07F71" w:rsidRPr="00F07F71">
        <w:rPr>
          <w:noProof/>
          <w:lang w:val="en-ZA" w:eastAsia="en-ZA"/>
        </w:rPr>
        <w:drawing>
          <wp:inline distT="0" distB="0" distL="0" distR="0">
            <wp:extent cx="2533650" cy="3213100"/>
            <wp:effectExtent l="0" t="0" r="0" b="6350"/>
            <wp:docPr id="8" name="Picture 8" descr="http://www.trianglefarmcid.co.za/images/projects/2015-09-tygerburg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ianglefarmcid.co.za/images/projects/2015-09-tygerburger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3650" cy="3213100"/>
                    </a:xfrm>
                    <a:prstGeom prst="rect">
                      <a:avLst/>
                    </a:prstGeom>
                    <a:noFill/>
                    <a:ln>
                      <a:noFill/>
                    </a:ln>
                  </pic:spPr>
                </pic:pic>
              </a:graphicData>
            </a:graphic>
          </wp:inline>
        </w:drawing>
      </w:r>
    </w:p>
    <w:p w:rsidR="00BA342D" w:rsidRDefault="00BA342D" w:rsidP="00D77E1A">
      <w:pPr>
        <w:ind w:left="1080"/>
      </w:pPr>
    </w:p>
    <w:p w:rsidR="00BA342D" w:rsidRDefault="00480FDC" w:rsidP="00D77E1A">
      <w:pPr>
        <w:ind w:left="1080"/>
      </w:pPr>
      <w:r w:rsidRPr="00480FDC">
        <w:rPr>
          <w:noProof/>
          <w:lang w:val="en-ZA" w:eastAsia="en-ZA"/>
        </w:rPr>
        <w:drawing>
          <wp:inline distT="0" distB="0" distL="0" distR="0">
            <wp:extent cx="2711450" cy="2667000"/>
            <wp:effectExtent l="0" t="0" r="0" b="0"/>
            <wp:docPr id="7" name="Picture 7" descr="http://www.trianglefarmcid.co.za/images/projects/2015-09-tygerburg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rianglefarmcid.co.za/images/projects/2015-09-tygerburger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1450" cy="2667000"/>
                    </a:xfrm>
                    <a:prstGeom prst="rect">
                      <a:avLst/>
                    </a:prstGeom>
                    <a:noFill/>
                    <a:ln>
                      <a:noFill/>
                    </a:ln>
                  </pic:spPr>
                </pic:pic>
              </a:graphicData>
            </a:graphic>
          </wp:inline>
        </w:drawing>
      </w:r>
    </w:p>
    <w:p w:rsidR="00BA342D" w:rsidRDefault="00BA342D" w:rsidP="00D77E1A">
      <w:pPr>
        <w:ind w:left="1080"/>
      </w:pPr>
    </w:p>
    <w:p w:rsidR="00BA342D" w:rsidRDefault="00C43A77" w:rsidP="00D77E1A">
      <w:pPr>
        <w:ind w:left="1080"/>
      </w:pPr>
      <w:r>
        <w:t xml:space="preserve">The CID would like to thank the companies </w:t>
      </w:r>
      <w:r w:rsidR="005663BA">
        <w:t xml:space="preserve">in Triangle Farm </w:t>
      </w:r>
      <w:r>
        <w:t xml:space="preserve">for placing </w:t>
      </w:r>
      <w:r w:rsidR="00DC6F70">
        <w:t>advertisements</w:t>
      </w:r>
      <w:r w:rsidR="005663BA">
        <w:t xml:space="preserve"> in the CID’s Promotion page</w:t>
      </w:r>
      <w:r>
        <w:t>.</w:t>
      </w:r>
    </w:p>
    <w:p w:rsidR="008C14AE" w:rsidRDefault="008C14AE" w:rsidP="00C3606D"/>
    <w:p w:rsidR="00C3606D" w:rsidRPr="00C3606D" w:rsidRDefault="00C3606D" w:rsidP="00C3606D">
      <w:pPr>
        <w:pStyle w:val="ListParagraph"/>
        <w:numPr>
          <w:ilvl w:val="0"/>
          <w:numId w:val="21"/>
        </w:numPr>
      </w:pPr>
      <w:r>
        <w:rPr>
          <w:b/>
        </w:rPr>
        <w:t>Pathway – Bridge Street</w:t>
      </w:r>
    </w:p>
    <w:p w:rsidR="00C3606D" w:rsidRDefault="00C3606D" w:rsidP="00C3606D"/>
    <w:p w:rsidR="00C3606D" w:rsidRPr="00C3606D" w:rsidRDefault="00C3606D" w:rsidP="00C3606D">
      <w:pPr>
        <w:ind w:left="1080"/>
        <w:rPr>
          <w:b/>
        </w:rPr>
      </w:pPr>
      <w:r>
        <w:t>New pathways were built on the public open space at the entrance of Triangle Farm in Bridge Street to accommodate the huge volumes of pedestrians</w:t>
      </w:r>
      <w:r w:rsidR="0050251C">
        <w:t>.  This was completed in October 2015.</w:t>
      </w:r>
    </w:p>
    <w:p w:rsidR="00BA342D" w:rsidRDefault="00BA342D" w:rsidP="00D77E1A">
      <w:pPr>
        <w:ind w:left="1080"/>
      </w:pPr>
    </w:p>
    <w:p w:rsidR="00BA342D" w:rsidRDefault="00521DC5" w:rsidP="00D77E1A">
      <w:pPr>
        <w:ind w:left="1080"/>
      </w:pPr>
      <w:r w:rsidRPr="00521DC5">
        <w:rPr>
          <w:noProof/>
          <w:lang w:val="en-ZA" w:eastAsia="en-ZA"/>
        </w:rPr>
        <w:drawing>
          <wp:inline distT="0" distB="0" distL="0" distR="0">
            <wp:extent cx="2838450" cy="1663700"/>
            <wp:effectExtent l="0" t="0" r="0" b="0"/>
            <wp:docPr id="19" name="Picture 19" descr="http://www.trianglefarmcid.co.za/images/projects/IMG_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trianglefarmcid.co.za/images/projects/IMG_009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1623" cy="1671421"/>
                    </a:xfrm>
                    <a:prstGeom prst="rect">
                      <a:avLst/>
                    </a:prstGeom>
                    <a:noFill/>
                    <a:ln>
                      <a:noFill/>
                    </a:ln>
                  </pic:spPr>
                </pic:pic>
              </a:graphicData>
            </a:graphic>
          </wp:inline>
        </w:drawing>
      </w:r>
    </w:p>
    <w:p w:rsidR="00B2402A" w:rsidRDefault="00B2402A" w:rsidP="00D77E1A">
      <w:pPr>
        <w:ind w:left="1080"/>
      </w:pPr>
    </w:p>
    <w:p w:rsidR="00B2402A" w:rsidRPr="00786CA2" w:rsidRDefault="00B2402A" w:rsidP="00B2402A">
      <w:pPr>
        <w:pStyle w:val="ListParagraph"/>
        <w:numPr>
          <w:ilvl w:val="0"/>
          <w:numId w:val="21"/>
        </w:numPr>
      </w:pPr>
      <w:r>
        <w:rPr>
          <w:b/>
        </w:rPr>
        <w:t>Public Lighting</w:t>
      </w:r>
    </w:p>
    <w:p w:rsidR="00B2402A" w:rsidRDefault="00B2402A" w:rsidP="00B2402A"/>
    <w:p w:rsidR="00DC6F70" w:rsidRDefault="00B2402A" w:rsidP="00B2402A">
      <w:pPr>
        <w:ind w:left="1080"/>
        <w:rPr>
          <w:noProof/>
          <w:lang w:val="en-ZA" w:eastAsia="en-ZA"/>
        </w:rPr>
      </w:pPr>
      <w:r>
        <w:t>A request was submitted to the Public Lighting department to install lamp poles next to the pathways on the public open space at the entrance of Bridge Street and on the opposite side of the road next to the BP garage.  This was completed in November 2015.</w:t>
      </w:r>
    </w:p>
    <w:p w:rsidR="00216A53" w:rsidRDefault="00216A53" w:rsidP="00B2402A">
      <w:pPr>
        <w:ind w:left="1080"/>
        <w:rPr>
          <w:noProof/>
          <w:lang w:val="en-ZA" w:eastAsia="en-ZA"/>
        </w:rPr>
      </w:pPr>
    </w:p>
    <w:p w:rsidR="00B2402A" w:rsidRDefault="00B2402A" w:rsidP="00B2402A">
      <w:pPr>
        <w:ind w:left="1080"/>
      </w:pPr>
      <w:r w:rsidRPr="00432EDB">
        <w:rPr>
          <w:noProof/>
          <w:lang w:val="en-ZA" w:eastAsia="en-ZA"/>
        </w:rPr>
        <w:drawing>
          <wp:inline distT="0" distB="0" distL="0" distR="0" wp14:anchorId="328B2591" wp14:editId="1F2D0990">
            <wp:extent cx="2635250" cy="1917700"/>
            <wp:effectExtent l="0" t="0" r="0" b="6350"/>
            <wp:docPr id="35" name="Picture 35" descr="http://www.trianglefarmcid.co.za/images/projects/DSCF0223%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trianglefarmcid.co.za/images/projects/DSCF0223%20(Smal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35250" cy="1917700"/>
                    </a:xfrm>
                    <a:prstGeom prst="rect">
                      <a:avLst/>
                    </a:prstGeom>
                    <a:noFill/>
                    <a:ln>
                      <a:noFill/>
                    </a:ln>
                  </pic:spPr>
                </pic:pic>
              </a:graphicData>
            </a:graphic>
          </wp:inline>
        </w:drawing>
      </w:r>
      <w:r w:rsidR="00DC6F70">
        <w:rPr>
          <w:noProof/>
          <w:lang w:val="en-ZA" w:eastAsia="en-ZA"/>
        </w:rPr>
        <w:t xml:space="preserve"> </w:t>
      </w:r>
      <w:r w:rsidRPr="008938BE">
        <w:rPr>
          <w:noProof/>
          <w:lang w:val="en-ZA" w:eastAsia="en-ZA"/>
        </w:rPr>
        <w:drawing>
          <wp:inline distT="0" distB="0" distL="0" distR="0" wp14:anchorId="1DD4A3A5" wp14:editId="0196AB9D">
            <wp:extent cx="2571750" cy="1905000"/>
            <wp:effectExtent l="0" t="0" r="0" b="0"/>
            <wp:docPr id="36" name="Picture 36" descr="http://www.trianglefarmcid.co.za/images/projects/DSCF0215%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trianglefarmcid.co.za/images/projects/DSCF0215%20(Smal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1750" cy="1905000"/>
                    </a:xfrm>
                    <a:prstGeom prst="rect">
                      <a:avLst/>
                    </a:prstGeom>
                    <a:noFill/>
                    <a:ln>
                      <a:noFill/>
                    </a:ln>
                  </pic:spPr>
                </pic:pic>
              </a:graphicData>
            </a:graphic>
          </wp:inline>
        </w:drawing>
      </w:r>
      <w:r>
        <w:t xml:space="preserve">      </w:t>
      </w:r>
      <w:r w:rsidRPr="00DB6FA2">
        <w:rPr>
          <w:noProof/>
          <w:lang w:val="en-ZA" w:eastAsia="en-ZA"/>
        </w:rPr>
        <w:drawing>
          <wp:inline distT="0" distB="0" distL="0" distR="0" wp14:anchorId="0C426222" wp14:editId="69BB5963">
            <wp:extent cx="2628900" cy="2095500"/>
            <wp:effectExtent l="0" t="0" r="0" b="0"/>
            <wp:docPr id="37" name="Picture 37" descr="http://www.trianglefarmcid.co.za/images/projects/DSCF0226%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trianglefarmcid.co.za/images/projects/DSCF0226%20(Small).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28900" cy="2095500"/>
                    </a:xfrm>
                    <a:prstGeom prst="rect">
                      <a:avLst/>
                    </a:prstGeom>
                    <a:noFill/>
                    <a:ln>
                      <a:noFill/>
                    </a:ln>
                  </pic:spPr>
                </pic:pic>
              </a:graphicData>
            </a:graphic>
          </wp:inline>
        </w:drawing>
      </w:r>
    </w:p>
    <w:p w:rsidR="00B2402A" w:rsidRDefault="00B2402A" w:rsidP="00B2402A">
      <w:pPr>
        <w:ind w:left="1080"/>
      </w:pPr>
    </w:p>
    <w:p w:rsidR="00B2402A" w:rsidRDefault="00B2402A" w:rsidP="00D77E1A">
      <w:pPr>
        <w:ind w:left="1080"/>
      </w:pPr>
    </w:p>
    <w:p w:rsidR="00BA342D" w:rsidRDefault="00BA342D" w:rsidP="00D77E1A">
      <w:pPr>
        <w:ind w:left="1080"/>
      </w:pPr>
    </w:p>
    <w:p w:rsidR="004E551D" w:rsidRDefault="004E551D" w:rsidP="00E90FFF">
      <w:pPr>
        <w:pStyle w:val="ListParagraph"/>
        <w:numPr>
          <w:ilvl w:val="0"/>
          <w:numId w:val="21"/>
        </w:numPr>
      </w:pPr>
      <w:r>
        <w:rPr>
          <w:b/>
        </w:rPr>
        <w:t>Painting of street names, barrier lines, etc.</w:t>
      </w:r>
    </w:p>
    <w:p w:rsidR="004E551D" w:rsidRDefault="004E551D" w:rsidP="004E551D">
      <w:pPr>
        <w:ind w:left="720"/>
      </w:pPr>
    </w:p>
    <w:p w:rsidR="00BA342D" w:rsidRDefault="004E551D" w:rsidP="004E551D">
      <w:pPr>
        <w:ind w:left="720"/>
      </w:pPr>
      <w:r>
        <w:t xml:space="preserve">     </w:t>
      </w:r>
      <w:r w:rsidR="00E90FFF">
        <w:t xml:space="preserve">A request was submitted to TCT Transport </w:t>
      </w:r>
      <w:r w:rsidR="0055492E">
        <w:t>to paint</w:t>
      </w:r>
      <w:r w:rsidR="00E90FFF">
        <w:t xml:space="preserve"> all the street names, barrier lines, </w:t>
      </w:r>
      <w:r>
        <w:t xml:space="preserve">   </w:t>
      </w:r>
      <w:r>
        <w:br/>
        <w:t xml:space="preserve">     </w:t>
      </w:r>
      <w:proofErr w:type="gramStart"/>
      <w:r w:rsidR="00E90FFF">
        <w:t>stop</w:t>
      </w:r>
      <w:proofErr w:type="gramEnd"/>
      <w:r w:rsidR="00E90FFF">
        <w:t xml:space="preserve"> and yield signs </w:t>
      </w:r>
      <w:r w:rsidR="0055492E">
        <w:t xml:space="preserve">in the area.  This was completed in </w:t>
      </w:r>
      <w:r w:rsidR="00E90FFF">
        <w:t>October 2015.</w:t>
      </w:r>
    </w:p>
    <w:p w:rsidR="00BA342D" w:rsidRDefault="00BA342D" w:rsidP="00D77E1A">
      <w:pPr>
        <w:ind w:left="1080"/>
      </w:pPr>
    </w:p>
    <w:p w:rsidR="00BA342D" w:rsidRDefault="001B62F3" w:rsidP="00D77E1A">
      <w:pPr>
        <w:ind w:left="1080"/>
        <w:rPr>
          <w:b/>
        </w:rPr>
      </w:pPr>
      <w:r w:rsidRPr="001B62F3">
        <w:rPr>
          <w:b/>
          <w:noProof/>
          <w:lang w:val="en-ZA" w:eastAsia="en-ZA"/>
        </w:rPr>
        <w:drawing>
          <wp:inline distT="0" distB="0" distL="0" distR="0">
            <wp:extent cx="2895600" cy="1562100"/>
            <wp:effectExtent l="0" t="0" r="0" b="0"/>
            <wp:docPr id="20" name="Picture 20" descr="http://www.trianglefarmcid.co.za/images/projects/old/109_159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trianglefarmcid.co.za/images/projects/old/109_1590-Small.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95600" cy="1562100"/>
                    </a:xfrm>
                    <a:prstGeom prst="rect">
                      <a:avLst/>
                    </a:prstGeom>
                    <a:noFill/>
                    <a:ln>
                      <a:noFill/>
                    </a:ln>
                  </pic:spPr>
                </pic:pic>
              </a:graphicData>
            </a:graphic>
          </wp:inline>
        </w:drawing>
      </w:r>
    </w:p>
    <w:p w:rsidR="004E551D" w:rsidRDefault="004E551D" w:rsidP="004E551D">
      <w:pPr>
        <w:rPr>
          <w:b/>
        </w:rPr>
      </w:pPr>
    </w:p>
    <w:p w:rsidR="004E551D" w:rsidRDefault="004E551D" w:rsidP="004E551D">
      <w:pPr>
        <w:pStyle w:val="ListParagraph"/>
        <w:numPr>
          <w:ilvl w:val="0"/>
          <w:numId w:val="21"/>
        </w:numPr>
        <w:rPr>
          <w:b/>
        </w:rPr>
      </w:pPr>
      <w:r>
        <w:rPr>
          <w:b/>
        </w:rPr>
        <w:t>Bush clearing along the Metrorail reserve</w:t>
      </w:r>
    </w:p>
    <w:p w:rsidR="004E551D" w:rsidRDefault="004E551D" w:rsidP="004E551D">
      <w:pPr>
        <w:rPr>
          <w:b/>
        </w:rPr>
      </w:pPr>
    </w:p>
    <w:p w:rsidR="004E551D" w:rsidRPr="004E551D" w:rsidRDefault="004E551D" w:rsidP="004E551D">
      <w:pPr>
        <w:ind w:left="1080"/>
        <w:rPr>
          <w:b/>
        </w:rPr>
      </w:pPr>
      <w:r>
        <w:t xml:space="preserve">Due to the high fire risk and a potential hiding place for criminals the bush clearing along the Metrorail reserve was done in October 2015 and </w:t>
      </w:r>
      <w:r w:rsidR="004E1701">
        <w:t xml:space="preserve">again in </w:t>
      </w:r>
      <w:r>
        <w:t xml:space="preserve">May 2016. </w:t>
      </w:r>
      <w:r>
        <w:rPr>
          <w:b/>
        </w:rPr>
        <w:t xml:space="preserve">   </w:t>
      </w:r>
    </w:p>
    <w:p w:rsidR="00BA342D" w:rsidRDefault="00BA342D" w:rsidP="00D77E1A">
      <w:pPr>
        <w:ind w:left="1080"/>
      </w:pPr>
    </w:p>
    <w:p w:rsidR="00BA342D" w:rsidRDefault="00447B2E" w:rsidP="00D77E1A">
      <w:pPr>
        <w:ind w:left="1080"/>
      </w:pPr>
      <w:r>
        <w:t xml:space="preserve">                   </w:t>
      </w:r>
    </w:p>
    <w:p w:rsidR="00BA342D" w:rsidRDefault="003326F7" w:rsidP="00D77E1A">
      <w:pPr>
        <w:ind w:left="1080"/>
      </w:pPr>
      <w:r>
        <w:t xml:space="preserve">                      Before                                                             After</w:t>
      </w:r>
    </w:p>
    <w:p w:rsidR="00BA342D" w:rsidRDefault="00447B2E" w:rsidP="00D77E1A">
      <w:pPr>
        <w:ind w:left="1080"/>
      </w:pPr>
      <w:r w:rsidRPr="00447B2E">
        <w:rPr>
          <w:noProof/>
          <w:lang w:val="en-ZA" w:eastAsia="en-ZA"/>
        </w:rPr>
        <w:drawing>
          <wp:inline distT="0" distB="0" distL="0" distR="0">
            <wp:extent cx="2470150" cy="1809750"/>
            <wp:effectExtent l="0" t="0" r="6350" b="0"/>
            <wp:docPr id="21" name="Picture 21" descr="http://www.trianglefarmcid.co.za/images/projects/IMG_0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trianglefarmcid.co.za/images/projects/IMG_0003-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0150" cy="1809750"/>
                    </a:xfrm>
                    <a:prstGeom prst="rect">
                      <a:avLst/>
                    </a:prstGeom>
                    <a:noFill/>
                    <a:ln>
                      <a:noFill/>
                    </a:ln>
                  </pic:spPr>
                </pic:pic>
              </a:graphicData>
            </a:graphic>
          </wp:inline>
        </w:drawing>
      </w:r>
      <w:r w:rsidR="00216A53">
        <w:rPr>
          <w:noProof/>
          <w:lang w:val="en-ZA" w:eastAsia="en-ZA"/>
        </w:rPr>
        <w:t xml:space="preserve"> </w:t>
      </w:r>
      <w:r w:rsidR="003326F7">
        <w:rPr>
          <w:noProof/>
          <w:lang w:val="en-ZA" w:eastAsia="en-ZA"/>
        </w:rPr>
        <w:drawing>
          <wp:inline distT="0" distB="0" distL="0" distR="0" wp14:anchorId="584D5BD5">
            <wp:extent cx="2501900" cy="1627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01900" cy="1627505"/>
                    </a:xfrm>
                    <a:prstGeom prst="rect">
                      <a:avLst/>
                    </a:prstGeom>
                    <a:noFill/>
                  </pic:spPr>
                </pic:pic>
              </a:graphicData>
            </a:graphic>
          </wp:inline>
        </w:drawing>
      </w:r>
    </w:p>
    <w:p w:rsidR="00F146D2" w:rsidRDefault="00F146D2" w:rsidP="00D77E1A">
      <w:pPr>
        <w:ind w:left="1080"/>
      </w:pPr>
    </w:p>
    <w:p w:rsidR="00BA342D" w:rsidRPr="00F146D2" w:rsidRDefault="00F146D2" w:rsidP="007E5D81">
      <w:pPr>
        <w:pStyle w:val="ListParagraph"/>
        <w:numPr>
          <w:ilvl w:val="0"/>
          <w:numId w:val="21"/>
        </w:numPr>
      </w:pPr>
      <w:r>
        <w:rPr>
          <w:b/>
        </w:rPr>
        <w:t>Tarring - Molecule Street</w:t>
      </w:r>
    </w:p>
    <w:p w:rsidR="00F146D2" w:rsidRDefault="00F146D2" w:rsidP="00F146D2"/>
    <w:p w:rsidR="00A530BE" w:rsidRPr="00F146D2" w:rsidRDefault="00F146D2" w:rsidP="00F146D2">
      <w:pPr>
        <w:ind w:left="1080"/>
      </w:pPr>
      <w:r>
        <w:t>Due to the roots causing damage to the paving</w:t>
      </w:r>
      <w:r w:rsidR="00801702">
        <w:t xml:space="preserve"> in Molecule Street, the CID submitted a request to City Parks.</w:t>
      </w:r>
      <w:r>
        <w:t xml:space="preserve"> </w:t>
      </w:r>
    </w:p>
    <w:p w:rsidR="00F146D2" w:rsidRDefault="00D0247A" w:rsidP="00F146D2">
      <w:r>
        <w:t xml:space="preserve">                                                                                 Before</w:t>
      </w:r>
    </w:p>
    <w:p w:rsidR="00A530BE" w:rsidRDefault="00A530BE" w:rsidP="00F146D2">
      <w:r>
        <w:t xml:space="preserve">                  </w:t>
      </w:r>
      <w:r w:rsidRPr="00A530BE">
        <w:rPr>
          <w:noProof/>
          <w:lang w:val="en-ZA" w:eastAsia="en-ZA"/>
        </w:rPr>
        <w:drawing>
          <wp:inline distT="0" distB="0" distL="0" distR="0">
            <wp:extent cx="2578100" cy="1612900"/>
            <wp:effectExtent l="0" t="0" r="0" b="6350"/>
            <wp:docPr id="24" name="Picture 24" descr="http://www.trianglefarmcid.co.za/images/projects/IMG_0031%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trianglefarmcid.co.za/images/projects/IMG_0031%20(Small).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78100" cy="1612900"/>
                    </a:xfrm>
                    <a:prstGeom prst="rect">
                      <a:avLst/>
                    </a:prstGeom>
                    <a:noFill/>
                    <a:ln>
                      <a:noFill/>
                    </a:ln>
                  </pic:spPr>
                </pic:pic>
              </a:graphicData>
            </a:graphic>
          </wp:inline>
        </w:drawing>
      </w:r>
      <w:r w:rsidR="00D104AD">
        <w:rPr>
          <w:noProof/>
          <w:lang w:val="en-ZA" w:eastAsia="en-ZA"/>
        </w:rPr>
        <w:t xml:space="preserve"> </w:t>
      </w:r>
      <w:r w:rsidR="00D0247A" w:rsidRPr="00D0247A">
        <w:rPr>
          <w:noProof/>
          <w:lang w:val="en-ZA" w:eastAsia="en-ZA"/>
        </w:rPr>
        <w:drawing>
          <wp:inline distT="0" distB="0" distL="0" distR="0">
            <wp:extent cx="2565400" cy="1612900"/>
            <wp:effectExtent l="0" t="0" r="6350" b="6350"/>
            <wp:docPr id="25" name="Picture 25" descr="http://www.trianglefarmcid.co.za/images/projects/IMG_0032%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trianglefarmcid.co.za/images/projects/IMG_0032%20(Small).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65400" cy="1612900"/>
                    </a:xfrm>
                    <a:prstGeom prst="rect">
                      <a:avLst/>
                    </a:prstGeom>
                    <a:noFill/>
                    <a:ln>
                      <a:noFill/>
                    </a:ln>
                  </pic:spPr>
                </pic:pic>
              </a:graphicData>
            </a:graphic>
          </wp:inline>
        </w:drawing>
      </w:r>
    </w:p>
    <w:p w:rsidR="00BA342D" w:rsidRDefault="00F146D2" w:rsidP="00D77E1A">
      <w:pPr>
        <w:ind w:left="1080"/>
      </w:pPr>
      <w:r>
        <w:t xml:space="preserve"> </w:t>
      </w:r>
    </w:p>
    <w:p w:rsidR="00BA342D" w:rsidRDefault="00251D74" w:rsidP="00D77E1A">
      <w:pPr>
        <w:ind w:left="1080"/>
      </w:pPr>
      <w:r>
        <w:lastRenderedPageBreak/>
        <w:t xml:space="preserve">                                                   </w:t>
      </w:r>
      <w:r w:rsidR="00644180">
        <w:t xml:space="preserve">   </w:t>
      </w:r>
      <w:r>
        <w:t xml:space="preserve">  Root pruning </w:t>
      </w:r>
    </w:p>
    <w:p w:rsidR="00BA342D" w:rsidRDefault="00AA411F" w:rsidP="00D77E1A">
      <w:pPr>
        <w:ind w:left="1080"/>
      </w:pPr>
      <w:r w:rsidRPr="00AA411F">
        <w:rPr>
          <w:noProof/>
          <w:lang w:val="en-ZA" w:eastAsia="en-ZA"/>
        </w:rPr>
        <w:drawing>
          <wp:inline distT="0" distB="0" distL="0" distR="0">
            <wp:extent cx="2597150" cy="1714500"/>
            <wp:effectExtent l="0" t="0" r="0" b="0"/>
            <wp:docPr id="27" name="Picture 27" descr="http://www.trianglefarmcid.co.za/images/projects/IMG_001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rianglefarmcid.co.za/images/projects/IMG_0017%20(Small).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97150" cy="1714500"/>
                    </a:xfrm>
                    <a:prstGeom prst="rect">
                      <a:avLst/>
                    </a:prstGeom>
                    <a:noFill/>
                    <a:ln>
                      <a:noFill/>
                    </a:ln>
                  </pic:spPr>
                </pic:pic>
              </a:graphicData>
            </a:graphic>
          </wp:inline>
        </w:drawing>
      </w:r>
      <w:r w:rsidR="00D104AD">
        <w:rPr>
          <w:noProof/>
          <w:lang w:val="en-ZA" w:eastAsia="en-ZA"/>
        </w:rPr>
        <w:t xml:space="preserve"> </w:t>
      </w:r>
      <w:r w:rsidR="00251D74" w:rsidRPr="00251D74">
        <w:rPr>
          <w:noProof/>
          <w:lang w:val="en-ZA" w:eastAsia="en-ZA"/>
        </w:rPr>
        <w:drawing>
          <wp:inline distT="0" distB="0" distL="0" distR="0">
            <wp:extent cx="2540000" cy="1695450"/>
            <wp:effectExtent l="0" t="0" r="0" b="0"/>
            <wp:docPr id="28" name="Picture 28" descr="http://www.trianglefarmcid.co.za/images/projects/IMG_0020%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trianglefarmcid.co.za/images/projects/IMG_0020%20(Small).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0000" cy="1695450"/>
                    </a:xfrm>
                    <a:prstGeom prst="rect">
                      <a:avLst/>
                    </a:prstGeom>
                    <a:noFill/>
                    <a:ln>
                      <a:noFill/>
                    </a:ln>
                  </pic:spPr>
                </pic:pic>
              </a:graphicData>
            </a:graphic>
          </wp:inline>
        </w:drawing>
      </w:r>
    </w:p>
    <w:p w:rsidR="00BA342D" w:rsidRDefault="00BA342D" w:rsidP="00D77E1A">
      <w:pPr>
        <w:ind w:left="1080"/>
      </w:pPr>
    </w:p>
    <w:p w:rsidR="00BA342D" w:rsidRDefault="003B53F5" w:rsidP="00D77E1A">
      <w:pPr>
        <w:ind w:left="1080"/>
      </w:pPr>
      <w:r>
        <w:t>Tarring was completed in November 2015</w:t>
      </w:r>
    </w:p>
    <w:p w:rsidR="00BA342D" w:rsidRDefault="00147510" w:rsidP="00D77E1A">
      <w:pPr>
        <w:ind w:left="1080"/>
      </w:pPr>
      <w:r w:rsidRPr="00147510">
        <w:rPr>
          <w:noProof/>
          <w:lang w:val="en-ZA" w:eastAsia="en-ZA"/>
        </w:rPr>
        <w:drawing>
          <wp:inline distT="0" distB="0" distL="0" distR="0">
            <wp:extent cx="3194050" cy="1606550"/>
            <wp:effectExtent l="0" t="0" r="6350" b="0"/>
            <wp:docPr id="29" name="Picture 29" descr="http://www.trianglefarmcid.co.za/images/projects/IMG_0004%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trianglefarmcid.co.za/images/projects/IMG_0004%20(Small).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4050" cy="1606550"/>
                    </a:xfrm>
                    <a:prstGeom prst="rect">
                      <a:avLst/>
                    </a:prstGeom>
                    <a:noFill/>
                    <a:ln>
                      <a:noFill/>
                    </a:ln>
                  </pic:spPr>
                </pic:pic>
              </a:graphicData>
            </a:graphic>
          </wp:inline>
        </w:drawing>
      </w:r>
    </w:p>
    <w:p w:rsidR="00B803FE" w:rsidRDefault="00B803FE" w:rsidP="00D77E1A">
      <w:pPr>
        <w:ind w:left="1080"/>
      </w:pPr>
    </w:p>
    <w:p w:rsidR="00B803FE" w:rsidRPr="00644180" w:rsidRDefault="00644180" w:rsidP="00644180">
      <w:pPr>
        <w:pStyle w:val="ListParagraph"/>
        <w:numPr>
          <w:ilvl w:val="0"/>
          <w:numId w:val="21"/>
        </w:numPr>
      </w:pPr>
      <w:r>
        <w:rPr>
          <w:b/>
        </w:rPr>
        <w:t>Bus stop signage</w:t>
      </w:r>
    </w:p>
    <w:p w:rsidR="00644180" w:rsidRDefault="00644180" w:rsidP="00644180"/>
    <w:p w:rsidR="00644180" w:rsidRDefault="00644180" w:rsidP="00644180">
      <w:pPr>
        <w:ind w:left="1080"/>
      </w:pPr>
      <w:r>
        <w:t>An investigation was done after complaints were received regarding busses stopping in the middle of the road to load and offload pedestrians.  It was observed that Golden Arrow busses are operating in the Triangle Farm area.</w:t>
      </w:r>
    </w:p>
    <w:p w:rsidR="00644180" w:rsidRDefault="00644180" w:rsidP="00644180">
      <w:pPr>
        <w:ind w:left="1080"/>
      </w:pPr>
    </w:p>
    <w:p w:rsidR="00B803FE" w:rsidRDefault="00644180" w:rsidP="00644180">
      <w:pPr>
        <w:ind w:left="1080"/>
      </w:pPr>
      <w:r>
        <w:t>A request was submitted to Public Transport Infrastructure Planning &amp; Design to investigate and find a safe area for the busses to stop, and to implement signage and road markings.</w:t>
      </w:r>
    </w:p>
    <w:p w:rsidR="00644180" w:rsidRDefault="00644180" w:rsidP="00644180">
      <w:pPr>
        <w:ind w:left="1080"/>
      </w:pPr>
    </w:p>
    <w:p w:rsidR="00644180" w:rsidRDefault="00644180" w:rsidP="00644180">
      <w:pPr>
        <w:ind w:left="1080"/>
      </w:pPr>
      <w:r>
        <w:t>A Bus stop signage was installed in Bridge Street in the parking area in front of DPI Plastics.</w:t>
      </w:r>
    </w:p>
    <w:p w:rsidR="009E7C0E" w:rsidRDefault="009E7C0E" w:rsidP="00644180">
      <w:pPr>
        <w:ind w:left="1080"/>
      </w:pPr>
    </w:p>
    <w:p w:rsidR="009E7C0E" w:rsidRDefault="009E7C0E" w:rsidP="00644180">
      <w:pPr>
        <w:ind w:left="1080"/>
      </w:pPr>
      <w:r w:rsidRPr="009E7C0E">
        <w:rPr>
          <w:noProof/>
          <w:lang w:val="en-ZA" w:eastAsia="en-ZA"/>
        </w:rPr>
        <w:drawing>
          <wp:inline distT="0" distB="0" distL="0" distR="0">
            <wp:extent cx="2749550" cy="1695450"/>
            <wp:effectExtent l="0" t="0" r="0" b="0"/>
            <wp:docPr id="30" name="Picture 30" descr="http://www.trianglefarmcid.co.za/images/projects/IMG_0009%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trianglefarmcid.co.za/images/projects/IMG_0009%20(Small).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9550" cy="1695450"/>
                    </a:xfrm>
                    <a:prstGeom prst="rect">
                      <a:avLst/>
                    </a:prstGeom>
                    <a:noFill/>
                    <a:ln>
                      <a:noFill/>
                    </a:ln>
                  </pic:spPr>
                </pic:pic>
              </a:graphicData>
            </a:graphic>
          </wp:inline>
        </w:drawing>
      </w:r>
    </w:p>
    <w:p w:rsidR="00371441" w:rsidRDefault="00371441" w:rsidP="00D77E1A">
      <w:pPr>
        <w:ind w:left="1080"/>
      </w:pPr>
    </w:p>
    <w:p w:rsidR="009E7C0E" w:rsidRDefault="009E7C0E" w:rsidP="00D77E1A">
      <w:pPr>
        <w:ind w:left="1080"/>
      </w:pPr>
      <w:r>
        <w:t>However, trucks are still parking in the parking area designated for busses to stop.  The CID has submitted a further request for clear and visible road markings.</w:t>
      </w:r>
    </w:p>
    <w:p w:rsidR="00786CA2" w:rsidRDefault="00786CA2" w:rsidP="00786CA2"/>
    <w:p w:rsidR="00B2402A" w:rsidRDefault="00B2402A" w:rsidP="00B2402A">
      <w:r w:rsidRPr="00B2402A">
        <w:lastRenderedPageBreak/>
        <w:t xml:space="preserve"> </w:t>
      </w:r>
    </w:p>
    <w:p w:rsidR="00B803FE" w:rsidRPr="00F3326D" w:rsidRDefault="00F3326D" w:rsidP="00B2402A">
      <w:pPr>
        <w:pStyle w:val="ListParagraph"/>
        <w:numPr>
          <w:ilvl w:val="0"/>
          <w:numId w:val="21"/>
        </w:numPr>
      </w:pPr>
      <w:r>
        <w:rPr>
          <w:b/>
        </w:rPr>
        <w:t>“Warning” board</w:t>
      </w:r>
    </w:p>
    <w:p w:rsidR="00F3326D" w:rsidRDefault="00F3326D" w:rsidP="00F3326D"/>
    <w:p w:rsidR="00F3326D" w:rsidRDefault="00F3326D" w:rsidP="00F3326D">
      <w:pPr>
        <w:ind w:left="1080"/>
      </w:pPr>
      <w:r>
        <w:t>Due to the armed robberies taking place on the public open space leading from Uranium Street, the CID installed a “Warning” board on the gate informing this is</w:t>
      </w:r>
    </w:p>
    <w:p w:rsidR="00F3326D" w:rsidRPr="00F3326D" w:rsidRDefault="00F3326D" w:rsidP="00F3326D">
      <w:pPr>
        <w:ind w:left="1080"/>
        <w:rPr>
          <w:b/>
        </w:rPr>
      </w:pPr>
      <w:proofErr w:type="gramStart"/>
      <w:r>
        <w:t>a</w:t>
      </w:r>
      <w:proofErr w:type="gramEnd"/>
      <w:r>
        <w:t xml:space="preserve"> high crime area and an alternative route must be taken. </w:t>
      </w:r>
      <w:r w:rsidR="00D7417A">
        <w:t xml:space="preserve"> The board has been placed alongside the CID’s Security provider’s “emergency” numbers. </w:t>
      </w:r>
    </w:p>
    <w:p w:rsidR="00FA18F2" w:rsidRDefault="00FA18F2" w:rsidP="00D77E1A">
      <w:pPr>
        <w:ind w:left="1080"/>
      </w:pPr>
    </w:p>
    <w:p w:rsidR="00427F2B" w:rsidRDefault="00D7417A" w:rsidP="00D77E1A">
      <w:pPr>
        <w:ind w:left="1080"/>
      </w:pPr>
      <w:r w:rsidRPr="00D7417A">
        <w:rPr>
          <w:noProof/>
          <w:lang w:val="en-ZA" w:eastAsia="en-ZA"/>
        </w:rPr>
        <w:drawing>
          <wp:inline distT="0" distB="0" distL="0" distR="0">
            <wp:extent cx="2546350" cy="1504950"/>
            <wp:effectExtent l="0" t="0" r="6350" b="0"/>
            <wp:docPr id="38" name="Picture 38" descr="http://www.trianglefarmcid.co.za/images/projects/IMG_0041%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trianglefarmcid.co.za/images/projects/IMG_0041%20(Small).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46350" cy="1504950"/>
                    </a:xfrm>
                    <a:prstGeom prst="rect">
                      <a:avLst/>
                    </a:prstGeom>
                    <a:noFill/>
                    <a:ln>
                      <a:noFill/>
                    </a:ln>
                  </pic:spPr>
                </pic:pic>
              </a:graphicData>
            </a:graphic>
          </wp:inline>
        </w:drawing>
      </w:r>
      <w:r w:rsidR="00D92594">
        <w:t xml:space="preserve"> </w:t>
      </w:r>
      <w:r w:rsidR="00D92594" w:rsidRPr="00D92594">
        <w:rPr>
          <w:noProof/>
          <w:lang w:val="en-ZA" w:eastAsia="en-ZA"/>
        </w:rPr>
        <w:drawing>
          <wp:inline distT="0" distB="0" distL="0" distR="0">
            <wp:extent cx="2343150" cy="1492250"/>
            <wp:effectExtent l="0" t="0" r="0" b="0"/>
            <wp:docPr id="39" name="Picture 39" descr="http://www.trianglefarmcid.co.za/images/projects/IMG_0046%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trianglefarmcid.co.za/images/projects/IMG_0046%20(Small).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43150" cy="1492250"/>
                    </a:xfrm>
                    <a:prstGeom prst="rect">
                      <a:avLst/>
                    </a:prstGeom>
                    <a:noFill/>
                    <a:ln>
                      <a:noFill/>
                    </a:ln>
                  </pic:spPr>
                </pic:pic>
              </a:graphicData>
            </a:graphic>
          </wp:inline>
        </w:drawing>
      </w:r>
    </w:p>
    <w:p w:rsidR="00FA18F2" w:rsidRDefault="00FA18F2" w:rsidP="00D77E1A">
      <w:pPr>
        <w:ind w:left="1080"/>
      </w:pPr>
    </w:p>
    <w:p w:rsidR="00427F2B" w:rsidRPr="00F80AF4" w:rsidRDefault="00062342" w:rsidP="00062342">
      <w:pPr>
        <w:pStyle w:val="ListParagraph"/>
        <w:numPr>
          <w:ilvl w:val="0"/>
          <w:numId w:val="21"/>
        </w:numPr>
      </w:pPr>
      <w:r>
        <w:rPr>
          <w:b/>
        </w:rPr>
        <w:t>Boards – CCTV cameras</w:t>
      </w:r>
    </w:p>
    <w:p w:rsidR="00F80AF4" w:rsidRDefault="00F80AF4" w:rsidP="00F80AF4"/>
    <w:p w:rsidR="00F80AF4" w:rsidRPr="00062342" w:rsidRDefault="00F80AF4" w:rsidP="00F80AF4">
      <w:pPr>
        <w:ind w:left="1080"/>
      </w:pPr>
      <w:r>
        <w:t>Four boards were installed at the two entrances</w:t>
      </w:r>
      <w:r w:rsidR="00C56852">
        <w:t xml:space="preserve"> informing the area is protected by CCTV cameras.</w:t>
      </w:r>
    </w:p>
    <w:p w:rsidR="00062342" w:rsidRDefault="00062342" w:rsidP="00062342"/>
    <w:p w:rsidR="00062342" w:rsidRDefault="00062342" w:rsidP="00062342">
      <w:r>
        <w:t xml:space="preserve">                  </w:t>
      </w:r>
      <w:r w:rsidR="008652DB" w:rsidRPr="008652DB">
        <w:rPr>
          <w:noProof/>
          <w:lang w:val="en-ZA" w:eastAsia="en-ZA"/>
        </w:rPr>
        <w:drawing>
          <wp:inline distT="0" distB="0" distL="0" distR="0">
            <wp:extent cx="2520950" cy="1333500"/>
            <wp:effectExtent l="0" t="0" r="0" b="0"/>
            <wp:docPr id="40" name="Picture 40" descr="http://www.trianglefarmcid.co.za/images/projects/DSCF0189%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trianglefarmcid.co.za/images/projects/DSCF0189%20(Small).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20950" cy="1333500"/>
                    </a:xfrm>
                    <a:prstGeom prst="rect">
                      <a:avLst/>
                    </a:prstGeom>
                    <a:noFill/>
                    <a:ln>
                      <a:noFill/>
                    </a:ln>
                  </pic:spPr>
                </pic:pic>
              </a:graphicData>
            </a:graphic>
          </wp:inline>
        </w:drawing>
      </w:r>
      <w:r w:rsidR="008167B1">
        <w:t xml:space="preserve"> </w:t>
      </w:r>
      <w:r w:rsidR="008167B1" w:rsidRPr="008167B1">
        <w:rPr>
          <w:noProof/>
          <w:lang w:val="en-ZA" w:eastAsia="en-ZA"/>
        </w:rPr>
        <w:drawing>
          <wp:inline distT="0" distB="0" distL="0" distR="0" wp14:anchorId="62558324" wp14:editId="0594EE0C">
            <wp:extent cx="2336800" cy="1346200"/>
            <wp:effectExtent l="0" t="0" r="6350" b="6350"/>
            <wp:docPr id="41" name="Picture 41" descr="http://www.trianglefarmcid.co.za/images/projects/DSCF020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trianglefarmcid.co.za/images/projects/DSCF0207%20(Small).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36800" cy="1346200"/>
                    </a:xfrm>
                    <a:prstGeom prst="rect">
                      <a:avLst/>
                    </a:prstGeom>
                    <a:noFill/>
                    <a:ln>
                      <a:noFill/>
                    </a:ln>
                  </pic:spPr>
                </pic:pic>
              </a:graphicData>
            </a:graphic>
          </wp:inline>
        </w:drawing>
      </w:r>
    </w:p>
    <w:p w:rsidR="00427F2B" w:rsidRDefault="00427F2B" w:rsidP="00D77E1A">
      <w:pPr>
        <w:ind w:left="1080"/>
      </w:pPr>
    </w:p>
    <w:p w:rsidR="00427F2B" w:rsidRPr="00C56852" w:rsidRDefault="00C56852" w:rsidP="00C56852">
      <w:pPr>
        <w:pStyle w:val="ListParagraph"/>
        <w:numPr>
          <w:ilvl w:val="0"/>
          <w:numId w:val="21"/>
        </w:numPr>
      </w:pPr>
      <w:r>
        <w:rPr>
          <w:b/>
        </w:rPr>
        <w:t>Landscaping</w:t>
      </w:r>
    </w:p>
    <w:p w:rsidR="00C56852" w:rsidRDefault="00C56852" w:rsidP="00C56852"/>
    <w:p w:rsidR="00DD771B" w:rsidRDefault="00C56852" w:rsidP="00D77E1A">
      <w:pPr>
        <w:ind w:left="1080"/>
      </w:pPr>
      <w:r>
        <w:t>Landscaping on the public open space at the entrance of Bridge Street to uplift and beautify the area was completed in May 201</w:t>
      </w:r>
      <w:r w:rsidR="00DC1AED">
        <w:t>6</w:t>
      </w:r>
      <w:r>
        <w:t>.</w:t>
      </w:r>
    </w:p>
    <w:p w:rsidR="00BE3993" w:rsidRDefault="00BE3993" w:rsidP="00D77E1A">
      <w:pPr>
        <w:ind w:left="1080"/>
      </w:pPr>
    </w:p>
    <w:p w:rsidR="00BE3993" w:rsidRDefault="005F402B" w:rsidP="00D77E1A">
      <w:pPr>
        <w:ind w:left="1080"/>
      </w:pPr>
      <w:r w:rsidRPr="005F402B">
        <w:rPr>
          <w:noProof/>
          <w:lang w:val="en-ZA" w:eastAsia="en-ZA"/>
        </w:rPr>
        <w:drawing>
          <wp:inline distT="0" distB="0" distL="0" distR="0">
            <wp:extent cx="2476500" cy="2006600"/>
            <wp:effectExtent l="0" t="0" r="0" b="0"/>
            <wp:docPr id="42" name="Picture 42" descr="http://www.trianglefarmcid.co.za/images/projects/IMG_0024%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trianglefarmcid.co.za/images/projects/IMG_0024%20(Small).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76500" cy="2006600"/>
                    </a:xfrm>
                    <a:prstGeom prst="rect">
                      <a:avLst/>
                    </a:prstGeom>
                    <a:noFill/>
                    <a:ln>
                      <a:noFill/>
                    </a:ln>
                  </pic:spPr>
                </pic:pic>
              </a:graphicData>
            </a:graphic>
          </wp:inline>
        </w:drawing>
      </w:r>
      <w:r>
        <w:t xml:space="preserve"> </w:t>
      </w:r>
      <w:r w:rsidR="007B71B4" w:rsidRPr="007B71B4">
        <w:rPr>
          <w:noProof/>
          <w:lang w:val="en-ZA" w:eastAsia="en-ZA"/>
        </w:rPr>
        <w:drawing>
          <wp:inline distT="0" distB="0" distL="0" distR="0">
            <wp:extent cx="2362200" cy="1987550"/>
            <wp:effectExtent l="0" t="0" r="0" b="0"/>
            <wp:docPr id="43" name="Picture 43" descr="http://www.trianglefarmcid.co.za/images/projects/IMG_0031%20%28Small%2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trianglefarmcid.co.za/images/projects/IMG_0031%20%28Small%29_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62200" cy="1987550"/>
                    </a:xfrm>
                    <a:prstGeom prst="rect">
                      <a:avLst/>
                    </a:prstGeom>
                    <a:noFill/>
                    <a:ln>
                      <a:noFill/>
                    </a:ln>
                  </pic:spPr>
                </pic:pic>
              </a:graphicData>
            </a:graphic>
          </wp:inline>
        </w:drawing>
      </w:r>
    </w:p>
    <w:p w:rsidR="00BE3993" w:rsidRDefault="00BE3993" w:rsidP="00D77E1A">
      <w:pPr>
        <w:ind w:left="1080"/>
      </w:pPr>
    </w:p>
    <w:p w:rsidR="00BE3993" w:rsidRDefault="00BE3993" w:rsidP="00D77E1A">
      <w:pPr>
        <w:ind w:left="1080"/>
      </w:pPr>
    </w:p>
    <w:p w:rsidR="00BE3993" w:rsidRDefault="00BE3993" w:rsidP="00D77E1A">
      <w:pPr>
        <w:ind w:left="1080"/>
      </w:pPr>
    </w:p>
    <w:p w:rsidR="00BB5422" w:rsidRDefault="003E2291" w:rsidP="003E7ED1">
      <w:pPr>
        <w:ind w:left="720"/>
      </w:pPr>
      <w:r w:rsidRPr="003E7ED1">
        <w:rPr>
          <w:sz w:val="28"/>
          <w:szCs w:val="28"/>
        </w:rPr>
        <w:t xml:space="preserve"> </w:t>
      </w:r>
    </w:p>
    <w:p w:rsidR="00BB5422" w:rsidRDefault="00BB5422" w:rsidP="00BB5422">
      <w:pPr>
        <w:ind w:left="1080"/>
      </w:pPr>
      <w:r>
        <w:t>The Triangle Industrial CID wishes to extend our most sincere appreciation to the City of Cape Town’s Departments who had rendered excellent service to the CID.  Deserving special mention here are:-</w:t>
      </w:r>
    </w:p>
    <w:p w:rsidR="00BB5422" w:rsidRDefault="00BB5422" w:rsidP="00BB5422">
      <w:pPr>
        <w:ind w:left="1080"/>
      </w:pPr>
    </w:p>
    <w:p w:rsidR="00BB5422" w:rsidRDefault="00BB5422" w:rsidP="00BB5422">
      <w:pPr>
        <w:pStyle w:val="ListParagraph"/>
        <w:numPr>
          <w:ilvl w:val="0"/>
          <w:numId w:val="22"/>
        </w:numPr>
      </w:pPr>
      <w:r>
        <w:t>Anti-Land Invasion Unit (</w:t>
      </w:r>
      <w:r w:rsidR="003E7ED1">
        <w:t>Insp. J. Papier)</w:t>
      </w:r>
    </w:p>
    <w:p w:rsidR="003F7A8D" w:rsidRDefault="003F7A8D" w:rsidP="00BB5422">
      <w:pPr>
        <w:pStyle w:val="ListParagraph"/>
        <w:numPr>
          <w:ilvl w:val="0"/>
          <w:numId w:val="22"/>
        </w:numPr>
      </w:pPr>
      <w:r>
        <w:t xml:space="preserve">Traffic Services (P/Insp. D. </w:t>
      </w:r>
      <w:proofErr w:type="spellStart"/>
      <w:r>
        <w:t>Benadie</w:t>
      </w:r>
      <w:proofErr w:type="spellEnd"/>
      <w:r>
        <w:t>)</w:t>
      </w:r>
    </w:p>
    <w:p w:rsidR="003F7A8D" w:rsidRDefault="003F7A8D" w:rsidP="00BB5422">
      <w:pPr>
        <w:pStyle w:val="ListParagraph"/>
        <w:numPr>
          <w:ilvl w:val="0"/>
          <w:numId w:val="22"/>
        </w:numPr>
      </w:pPr>
      <w:r>
        <w:t>SA Police</w:t>
      </w:r>
      <w:r w:rsidR="00D77E1A">
        <w:t xml:space="preserve"> Service</w:t>
      </w:r>
      <w:r>
        <w:t xml:space="preserve"> (</w:t>
      </w:r>
      <w:r w:rsidR="00D77E1A">
        <w:t xml:space="preserve">Capt. </w:t>
      </w:r>
      <w:r>
        <w:t>G. de Villiers)</w:t>
      </w:r>
    </w:p>
    <w:p w:rsidR="00BB5422" w:rsidRDefault="00BB5422" w:rsidP="00BB5422">
      <w:pPr>
        <w:pStyle w:val="ListParagraph"/>
        <w:numPr>
          <w:ilvl w:val="0"/>
          <w:numId w:val="22"/>
        </w:numPr>
      </w:pPr>
      <w:r>
        <w:t>Norma Lucas (City Parks)</w:t>
      </w:r>
    </w:p>
    <w:p w:rsidR="00BB5422" w:rsidRDefault="00BB5422" w:rsidP="00BB5422">
      <w:pPr>
        <w:pStyle w:val="ListParagraph"/>
        <w:numPr>
          <w:ilvl w:val="0"/>
          <w:numId w:val="22"/>
        </w:numPr>
      </w:pPr>
      <w:r>
        <w:t>Jay-Dee Bruce and Niklaas van Schalkwyk (</w:t>
      </w:r>
      <w:r w:rsidR="003F7A8D">
        <w:t>TCT Transport</w:t>
      </w:r>
      <w:r>
        <w:t>)</w:t>
      </w:r>
    </w:p>
    <w:p w:rsidR="003F7A8D" w:rsidRDefault="00D77E1A" w:rsidP="00BB5422">
      <w:pPr>
        <w:pStyle w:val="ListParagraph"/>
        <w:numPr>
          <w:ilvl w:val="0"/>
          <w:numId w:val="22"/>
        </w:numPr>
      </w:pPr>
      <w:r>
        <w:t>Bassier Bull (Solid Waste)</w:t>
      </w:r>
    </w:p>
    <w:p w:rsidR="00786CA2" w:rsidRDefault="00786CA2" w:rsidP="00BB5422">
      <w:pPr>
        <w:pStyle w:val="ListParagraph"/>
        <w:numPr>
          <w:ilvl w:val="0"/>
          <w:numId w:val="22"/>
        </w:numPr>
      </w:pPr>
      <w:r>
        <w:t xml:space="preserve">Shaun Arrowsmith, </w:t>
      </w:r>
      <w:r w:rsidR="00085333">
        <w:t>Nombini Mafilika (Public Lighting)</w:t>
      </w:r>
    </w:p>
    <w:p w:rsidR="003F7A8D" w:rsidRDefault="003F7A8D" w:rsidP="003F7A8D">
      <w:pPr>
        <w:ind w:left="1080"/>
      </w:pPr>
    </w:p>
    <w:p w:rsidR="00C56852" w:rsidRDefault="0016436E" w:rsidP="0016436E">
      <w:pPr>
        <w:ind w:left="720"/>
      </w:pPr>
      <w:r>
        <w:t xml:space="preserve"> </w:t>
      </w:r>
    </w:p>
    <w:p w:rsidR="008332FA" w:rsidRPr="008332FA" w:rsidRDefault="00B21DB8" w:rsidP="00B21DB8">
      <w:pPr>
        <w:rPr>
          <w:b/>
          <w:sz w:val="28"/>
          <w:szCs w:val="28"/>
        </w:rPr>
      </w:pPr>
      <w:r>
        <w:rPr>
          <w:b/>
          <w:sz w:val="28"/>
          <w:szCs w:val="28"/>
        </w:rPr>
        <w:t xml:space="preserve">    </w:t>
      </w:r>
      <w:r w:rsidR="008332FA">
        <w:rPr>
          <w:b/>
          <w:sz w:val="28"/>
          <w:szCs w:val="28"/>
        </w:rPr>
        <w:t xml:space="preserve">       5.  </w:t>
      </w:r>
      <w:r w:rsidR="008332FA" w:rsidRPr="008332FA">
        <w:rPr>
          <w:b/>
          <w:sz w:val="28"/>
          <w:szCs w:val="28"/>
          <w:u w:val="single"/>
        </w:rPr>
        <w:t>MEETINGS</w:t>
      </w:r>
    </w:p>
    <w:p w:rsidR="008332FA" w:rsidRDefault="008332FA" w:rsidP="00BA1D46">
      <w:pPr>
        <w:rPr>
          <w:sz w:val="28"/>
          <w:szCs w:val="28"/>
        </w:rPr>
      </w:pPr>
    </w:p>
    <w:p w:rsidR="008332FA" w:rsidRDefault="008332FA" w:rsidP="00BA1D46">
      <w:r>
        <w:rPr>
          <w:sz w:val="28"/>
          <w:szCs w:val="28"/>
        </w:rPr>
        <w:t xml:space="preserve">                 </w:t>
      </w:r>
      <w:r>
        <w:t xml:space="preserve">In addition to daily meetings with the CID’s Security service provider, the following  </w:t>
      </w:r>
      <w:r>
        <w:br/>
        <w:t xml:space="preserve">                    meetings also took place during 201</w:t>
      </w:r>
      <w:r w:rsidR="00B86EDF">
        <w:t>5</w:t>
      </w:r>
      <w:r>
        <w:t>/201</w:t>
      </w:r>
      <w:r w:rsidR="00B86EDF">
        <w:t>6</w:t>
      </w:r>
      <w:r>
        <w:t>:-</w:t>
      </w:r>
    </w:p>
    <w:p w:rsidR="008332FA" w:rsidRDefault="008332FA" w:rsidP="00BA1D46"/>
    <w:p w:rsidR="00FD12E5" w:rsidRDefault="00FD12E5" w:rsidP="00BA1D46">
      <w:r>
        <w:t xml:space="preserve">                    2015-07-01:  CID Safety &amp; Security meeting </w:t>
      </w:r>
    </w:p>
    <w:p w:rsidR="00FD12E5" w:rsidRDefault="008332FA" w:rsidP="00FD12E5">
      <w:r>
        <w:t xml:space="preserve">                    201</w:t>
      </w:r>
      <w:r w:rsidR="00FD12E5">
        <w:t>5</w:t>
      </w:r>
      <w:r>
        <w:t>-07-</w:t>
      </w:r>
      <w:r w:rsidR="00FD12E5">
        <w:t>03:  CID Joint operation incorporating SA Police Service, Traffic Services,</w:t>
      </w:r>
    </w:p>
    <w:p w:rsidR="00FD12E5" w:rsidRDefault="00FD12E5" w:rsidP="00FD12E5">
      <w:r>
        <w:t xml:space="preserve">                                          Specialized Services, etc.</w:t>
      </w:r>
    </w:p>
    <w:p w:rsidR="00FD12E5" w:rsidRDefault="00FD12E5" w:rsidP="00FD12E5">
      <w:r>
        <w:t xml:space="preserve">                    2015-07-07:  TCT Transport re: tarring in Electron Str.</w:t>
      </w:r>
    </w:p>
    <w:p w:rsidR="00FD12E5" w:rsidRDefault="00FD12E5" w:rsidP="00FD12E5">
      <w:r>
        <w:t xml:space="preserve">                    2015-07-07:  Bernard’s Steel Art re: repair of turnstile in Uranium Str.</w:t>
      </w:r>
    </w:p>
    <w:p w:rsidR="00FD12E5" w:rsidRDefault="00FD12E5" w:rsidP="00FD12E5">
      <w:r>
        <w:t xml:space="preserve">                    2015-07-13:  Meeting Brig. van Dyk – New Station Commander SAPS Bellville </w:t>
      </w:r>
    </w:p>
    <w:p w:rsidR="00FD12E5" w:rsidRDefault="00FD12E5" w:rsidP="00FD12E5">
      <w:r>
        <w:t xml:space="preserve">                    2015-07-20:  Meeting </w:t>
      </w:r>
      <w:proofErr w:type="spellStart"/>
      <w:r>
        <w:t>Afriwire</w:t>
      </w:r>
      <w:proofErr w:type="spellEnd"/>
      <w:r>
        <w:t xml:space="preserve"> &amp; Steel – sponsor for </w:t>
      </w:r>
      <w:r w:rsidR="00983351">
        <w:t xml:space="preserve">CID </w:t>
      </w:r>
      <w:r>
        <w:t>boards</w:t>
      </w:r>
    </w:p>
    <w:p w:rsidR="00983351" w:rsidRDefault="00983351" w:rsidP="00FD12E5">
      <w:r>
        <w:t xml:space="preserve">                    2015-07-21:  Meeting with LPR Solutions re: CID’s CCTV cameras</w:t>
      </w:r>
    </w:p>
    <w:p w:rsidR="00983351" w:rsidRDefault="00983351" w:rsidP="00FD12E5">
      <w:r>
        <w:t xml:space="preserve">                    2015-07-21:  Meeting with CID’s Cleansing Service provider</w:t>
      </w:r>
    </w:p>
    <w:p w:rsidR="00983351" w:rsidRDefault="00983351" w:rsidP="00FD12E5">
      <w:r>
        <w:t xml:space="preserve">                    2015-07-21:  Meeting with Media re: CID’s Promotion page</w:t>
      </w:r>
    </w:p>
    <w:p w:rsidR="00983351" w:rsidRDefault="00983351" w:rsidP="00FD12E5">
      <w:r>
        <w:t xml:space="preserve">                    2015-07-23:  Meeting with Capt. F. </w:t>
      </w:r>
      <w:proofErr w:type="spellStart"/>
      <w:r>
        <w:t>Nimb</w:t>
      </w:r>
      <w:proofErr w:type="spellEnd"/>
      <w:r>
        <w:t xml:space="preserve"> SAPS Bellville </w:t>
      </w:r>
    </w:p>
    <w:p w:rsidR="00983351" w:rsidRDefault="00983351" w:rsidP="00FD12E5">
      <w:r>
        <w:t xml:space="preserve">                    2015-07-29:  Social project:  Handing over of jackets (sponsor) for prefects at</w:t>
      </w:r>
    </w:p>
    <w:p w:rsidR="00983351" w:rsidRDefault="00983351" w:rsidP="00FD12E5">
      <w:r>
        <w:t xml:space="preserve">                                          </w:t>
      </w:r>
      <w:proofErr w:type="spellStart"/>
      <w:r>
        <w:t>Winsley</w:t>
      </w:r>
      <w:proofErr w:type="spellEnd"/>
      <w:r>
        <w:t xml:space="preserve"> Primary School, Bellville-South</w:t>
      </w:r>
      <w:r w:rsidR="00E71980">
        <w:t xml:space="preserve"> / </w:t>
      </w:r>
      <w:r>
        <w:t xml:space="preserve">Media </w:t>
      </w:r>
    </w:p>
    <w:p w:rsidR="00983351" w:rsidRDefault="00983351" w:rsidP="00FD12E5">
      <w:r>
        <w:t xml:space="preserve">                    2015-08-05:  CID Safety &amp; Security meeting</w:t>
      </w:r>
    </w:p>
    <w:p w:rsidR="00E71980" w:rsidRDefault="00E71980" w:rsidP="00FD12E5">
      <w:r>
        <w:t xml:space="preserve">                    2015-08-05:  Promotion page in the </w:t>
      </w:r>
      <w:proofErr w:type="spellStart"/>
      <w:r>
        <w:t>Tyger</w:t>
      </w:r>
      <w:proofErr w:type="spellEnd"/>
      <w:r>
        <w:t xml:space="preserve"> Burger re: the CID’s social </w:t>
      </w:r>
      <w:r w:rsidR="00994897">
        <w:t>project -</w:t>
      </w:r>
    </w:p>
    <w:p w:rsidR="00E71980" w:rsidRDefault="00E71980" w:rsidP="00FD12E5">
      <w:r>
        <w:t xml:space="preserve">                                          </w:t>
      </w:r>
      <w:proofErr w:type="gramStart"/>
      <w:r>
        <w:t>recycling</w:t>
      </w:r>
      <w:proofErr w:type="gramEnd"/>
      <w:r>
        <w:t xml:space="preserve"> project</w:t>
      </w:r>
      <w:r w:rsidR="00994897">
        <w:t xml:space="preserve"> </w:t>
      </w:r>
      <w:r>
        <w:t>and sponsor.</w:t>
      </w:r>
    </w:p>
    <w:p w:rsidR="00E71980" w:rsidRDefault="00E71980" w:rsidP="00FD12E5">
      <w:r>
        <w:t xml:space="preserve">                    2015-08-13:  Meeting with principal re: burglar bars / security gate for school                   </w:t>
      </w:r>
      <w:r>
        <w:br/>
        <w:t xml:space="preserve">                                          library   </w:t>
      </w:r>
    </w:p>
    <w:p w:rsidR="00E71980" w:rsidRDefault="00E71980" w:rsidP="00FD12E5">
      <w:r>
        <w:t xml:space="preserve">                    2015-08-18:  Special Rating Area (SRA) Forum Meeting  </w:t>
      </w:r>
    </w:p>
    <w:p w:rsidR="00E71980" w:rsidRDefault="00E71980" w:rsidP="00FD12E5">
      <w:r>
        <w:t xml:space="preserve">                    2015-08-19:  Meeting Col. </w:t>
      </w:r>
      <w:proofErr w:type="spellStart"/>
      <w:r>
        <w:t>Vorsatz</w:t>
      </w:r>
      <w:proofErr w:type="spellEnd"/>
      <w:r>
        <w:t xml:space="preserve"> – Station Commander Bellville-South</w:t>
      </w:r>
    </w:p>
    <w:p w:rsidR="00E71980" w:rsidRDefault="00E71980" w:rsidP="00FD12E5">
      <w:r>
        <w:t xml:space="preserve">                    2015-08-20:  CID Board meeting</w:t>
      </w:r>
    </w:p>
    <w:p w:rsidR="00E71980" w:rsidRDefault="00E71980" w:rsidP="00FD12E5">
      <w:r>
        <w:t xml:space="preserve">                    2015-08-26:  Bellville-South CPF Meeting</w:t>
      </w:r>
    </w:p>
    <w:p w:rsidR="00643314" w:rsidRDefault="00E71980" w:rsidP="00FD12E5">
      <w:r>
        <w:t xml:space="preserve">                    2015-09-02:  CID Safety &amp; Security meeting</w:t>
      </w:r>
    </w:p>
    <w:p w:rsidR="00643314" w:rsidRDefault="00643314" w:rsidP="00FD12E5">
      <w:r>
        <w:t xml:space="preserve">                    2015-09-03:  Meeting with Public Lighting re: lamp poles on public open space at </w:t>
      </w:r>
      <w:r>
        <w:br/>
        <w:t xml:space="preserve">                                          the entrance of Bridge Str.</w:t>
      </w:r>
    </w:p>
    <w:p w:rsidR="00643314" w:rsidRDefault="00643314" w:rsidP="00FD12E5">
      <w:r>
        <w:t xml:space="preserve">                    2015-09-11:  Handing over of CID’s CCTV cameras and Media</w:t>
      </w:r>
    </w:p>
    <w:p w:rsidR="00643314" w:rsidRDefault="00643314" w:rsidP="00FD12E5">
      <w:r>
        <w:t xml:space="preserve">                    2015-09-17:  </w:t>
      </w:r>
      <w:r w:rsidR="00304E55">
        <w:t>Public Transport Infrastructure</w:t>
      </w:r>
      <w:bookmarkStart w:id="0" w:name="_GoBack"/>
      <w:bookmarkEnd w:id="0"/>
      <w:r>
        <w:t xml:space="preserve"> re: bus stop signage in Bridge Street</w:t>
      </w:r>
    </w:p>
    <w:p w:rsidR="00643314" w:rsidRDefault="00643314" w:rsidP="00FD12E5">
      <w:r>
        <w:t xml:space="preserve">                    2015-09-28:  Meeting with Astrosec (CID’s CCTV Monitoring company) and LPR </w:t>
      </w:r>
      <w:r>
        <w:br/>
        <w:t xml:space="preserve">                                          Solutions</w:t>
      </w:r>
    </w:p>
    <w:p w:rsidR="00DC6F70" w:rsidRDefault="00DC6F70" w:rsidP="00FD12E5"/>
    <w:p w:rsidR="00643314" w:rsidRDefault="00643314" w:rsidP="00FD12E5">
      <w:r>
        <w:t xml:space="preserve">                    2015-10-07:  CID Safety &amp; Security meeting</w:t>
      </w:r>
    </w:p>
    <w:p w:rsidR="00643314" w:rsidRDefault="00643314" w:rsidP="00FD12E5">
      <w:r>
        <w:t xml:space="preserve">                    2015-10-12:  Meeting</w:t>
      </w:r>
      <w:r w:rsidR="00DC6F70">
        <w:t xml:space="preserve"> with</w:t>
      </w:r>
      <w:r>
        <w:t xml:space="preserve"> Entity Sheet Metal Works re: security cage for cameras </w:t>
      </w:r>
    </w:p>
    <w:p w:rsidR="00994897" w:rsidRDefault="00643314" w:rsidP="00FD12E5">
      <w:r>
        <w:t xml:space="preserve">                    2015-</w:t>
      </w:r>
      <w:r w:rsidR="00994897">
        <w:t>10-13:  CID Board meeting</w:t>
      </w:r>
    </w:p>
    <w:p w:rsidR="00643314" w:rsidRDefault="00994897" w:rsidP="00FD12E5">
      <w:r>
        <w:t xml:space="preserve">                    2015-10-13:  Meeting with Public Lighting and contractors (pathway) re: cable </w:t>
      </w:r>
      <w:r>
        <w:br/>
        <w:t xml:space="preserve">                                          ducts on public open space </w:t>
      </w:r>
    </w:p>
    <w:p w:rsidR="00994897" w:rsidRDefault="00994897" w:rsidP="00FD12E5">
      <w:r>
        <w:t xml:space="preserve">                    2015-10-21:  Meeting with Astrosec, LPR Solutions, CID Director and GBS </w:t>
      </w:r>
      <w:r>
        <w:br/>
        <w:t xml:space="preserve">                                          Security re: CID’s CCTV cameras</w:t>
      </w:r>
    </w:p>
    <w:p w:rsidR="00994897" w:rsidRDefault="00994897" w:rsidP="00FD12E5">
      <w:r>
        <w:t xml:space="preserve">                    2015-11-03:  TCT Transport re: water channel on the corner of Uranium &amp; </w:t>
      </w:r>
    </w:p>
    <w:p w:rsidR="00994897" w:rsidRDefault="00994897" w:rsidP="00FD12E5">
      <w:r>
        <w:t xml:space="preserve">                                           Molecule Str.</w:t>
      </w:r>
    </w:p>
    <w:p w:rsidR="00994897" w:rsidRDefault="00994897" w:rsidP="00FD12E5">
      <w:r>
        <w:t xml:space="preserve">                     2015-11-04:  CID Safety &amp; Security meeting</w:t>
      </w:r>
    </w:p>
    <w:p w:rsidR="00994897" w:rsidRDefault="00994897" w:rsidP="00FD12E5">
      <w:r>
        <w:t xml:space="preserve">                     2015-11-12:  CID Board meeting</w:t>
      </w:r>
    </w:p>
    <w:p w:rsidR="00994897" w:rsidRDefault="00994897" w:rsidP="00FD12E5">
      <w:r>
        <w:t xml:space="preserve">                     2015-11-26:  CID Annual General Meeting</w:t>
      </w:r>
    </w:p>
    <w:p w:rsidR="00994897" w:rsidRDefault="00994897" w:rsidP="00FD12E5">
      <w:r>
        <w:t xml:space="preserve">                 </w:t>
      </w:r>
      <w:r w:rsidR="00DC6F70">
        <w:t xml:space="preserve">   </w:t>
      </w:r>
      <w:r>
        <w:t xml:space="preserve"> 2015-</w:t>
      </w:r>
      <w:r w:rsidR="002D157C">
        <w:t>12-04:  Meeting with Astrosec, LPR Solutions, CID Director and GBS</w:t>
      </w:r>
    </w:p>
    <w:p w:rsidR="002D157C" w:rsidRDefault="00DC6F70" w:rsidP="00FD12E5">
      <w:r>
        <w:t xml:space="preserve">                   </w:t>
      </w:r>
      <w:r w:rsidR="002D157C">
        <w:t xml:space="preserve">                         Security re: CID’s CCTV cameras</w:t>
      </w:r>
    </w:p>
    <w:p w:rsidR="002D157C" w:rsidRDefault="00DC6F70" w:rsidP="00FD12E5">
      <w:r>
        <w:t xml:space="preserve">                    </w:t>
      </w:r>
      <w:r w:rsidR="002D157C">
        <w:t xml:space="preserve"> 2015-12-08:  TCT Transport site meeting re: water channel – corner Uranium &amp;</w:t>
      </w:r>
    </w:p>
    <w:p w:rsidR="002D157C" w:rsidRDefault="002D157C" w:rsidP="00FD12E5">
      <w:r>
        <w:t xml:space="preserve">                                             Molecule Str.</w:t>
      </w:r>
    </w:p>
    <w:p w:rsidR="002D157C" w:rsidRDefault="00DC6F70" w:rsidP="00FD12E5">
      <w:r>
        <w:t xml:space="preserve">                     </w:t>
      </w:r>
      <w:r w:rsidR="002D157C">
        <w:t xml:space="preserve"> 2015-12-08:  Meeting with CCTV monitoring company in Blackheath</w:t>
      </w:r>
    </w:p>
    <w:p w:rsidR="002D157C" w:rsidRDefault="00DC6F70" w:rsidP="00FD12E5">
      <w:r>
        <w:t xml:space="preserve">                    </w:t>
      </w:r>
      <w:r w:rsidR="002D157C">
        <w:t xml:space="preserve">  2016-01-14:  Meeting with CID Chairman, Director re:  CCTV cameras</w:t>
      </w:r>
    </w:p>
    <w:p w:rsidR="002D157C" w:rsidRDefault="00DC6F70" w:rsidP="00FD12E5">
      <w:r>
        <w:t xml:space="preserve">                   </w:t>
      </w:r>
      <w:r w:rsidR="002D157C">
        <w:t xml:space="preserve">   2016-01-15:  Meeting with LPR Solutions re:  CCTV cameras</w:t>
      </w:r>
    </w:p>
    <w:p w:rsidR="00DE358F" w:rsidRDefault="00DC6F70" w:rsidP="00FD12E5">
      <w:r>
        <w:t xml:space="preserve">                  </w:t>
      </w:r>
      <w:r w:rsidR="002D157C">
        <w:t xml:space="preserve">    2016-01-16:  Meeting with </w:t>
      </w:r>
      <w:r w:rsidR="00DE358F">
        <w:t xml:space="preserve">CID </w:t>
      </w:r>
      <w:r w:rsidR="002D157C">
        <w:t xml:space="preserve">Chairman, City Parks, Sector Manager SAPS </w:t>
      </w:r>
    </w:p>
    <w:p w:rsidR="002D157C" w:rsidRDefault="00DE358F" w:rsidP="00FD12E5">
      <w:r>
        <w:t xml:space="preserve">                                             Bellville</w:t>
      </w:r>
      <w:r w:rsidR="002D157C">
        <w:t xml:space="preserve"> re: robberies taking place on the public open space</w:t>
      </w:r>
    </w:p>
    <w:p w:rsidR="002D157C" w:rsidRDefault="00DC6F70" w:rsidP="00FD12E5">
      <w:r>
        <w:t xml:space="preserve">                 </w:t>
      </w:r>
      <w:r w:rsidR="002D157C">
        <w:t xml:space="preserve">     2016-02-03:  CID Safety &amp; Security meeting</w:t>
      </w:r>
    </w:p>
    <w:p w:rsidR="002D157C" w:rsidRDefault="00DC6F70" w:rsidP="00FD12E5">
      <w:r>
        <w:t xml:space="preserve">                </w:t>
      </w:r>
      <w:r w:rsidR="002D157C">
        <w:t xml:space="preserve">      2016-02-03:  Meeting Kontrasigns re: board for entrance of school </w:t>
      </w:r>
    </w:p>
    <w:p w:rsidR="00DE358F" w:rsidRDefault="00DC6F70" w:rsidP="00FD12E5">
      <w:r>
        <w:t xml:space="preserve">               </w:t>
      </w:r>
      <w:r w:rsidR="002D157C">
        <w:t xml:space="preserve">       2016-</w:t>
      </w:r>
      <w:r w:rsidR="00DE358F">
        <w:t xml:space="preserve">02-11:  Meeting with CID Chairman, Director, Astrosec and LPR Solutions </w:t>
      </w:r>
      <w:r w:rsidR="00DE358F">
        <w:br/>
        <w:t xml:space="preserve">                                             re:  CCTV cameras</w:t>
      </w:r>
    </w:p>
    <w:p w:rsidR="00DE358F" w:rsidRDefault="00DC6F70" w:rsidP="00FD12E5">
      <w:r>
        <w:t xml:space="preserve">                    </w:t>
      </w:r>
      <w:r w:rsidR="00DE358F">
        <w:t xml:space="preserve">  2016-02-11:  CID Board meeting</w:t>
      </w:r>
    </w:p>
    <w:p w:rsidR="00DE358F" w:rsidRDefault="00DC6F70" w:rsidP="00FD12E5">
      <w:r>
        <w:t xml:space="preserve">                   </w:t>
      </w:r>
      <w:r w:rsidR="00DE358F">
        <w:t xml:space="preserve">   2016-02-29:  Meeting with contractors for pathway re: repair of irrigation system</w:t>
      </w:r>
    </w:p>
    <w:p w:rsidR="002D157C" w:rsidRDefault="00DE358F" w:rsidP="00FD12E5">
      <w:r>
        <w:t xml:space="preserve">                                             </w:t>
      </w:r>
      <w:proofErr w:type="gramStart"/>
      <w:r>
        <w:t>on</w:t>
      </w:r>
      <w:proofErr w:type="gramEnd"/>
      <w:r>
        <w:t xml:space="preserve"> the public open space at the entrance of Bridge Str. </w:t>
      </w:r>
      <w:r w:rsidR="002D157C">
        <w:t xml:space="preserve">    </w:t>
      </w:r>
    </w:p>
    <w:p w:rsidR="00DE358F" w:rsidRDefault="00DC6F70" w:rsidP="00FD12E5">
      <w:r>
        <w:t xml:space="preserve">                  </w:t>
      </w:r>
      <w:r w:rsidR="00DE358F">
        <w:t xml:space="preserve">    2016-03-02:  CID Safety &amp; Security meeting</w:t>
      </w:r>
    </w:p>
    <w:p w:rsidR="00DE358F" w:rsidRDefault="00DC6F70" w:rsidP="00FD12E5">
      <w:r>
        <w:t xml:space="preserve">                 </w:t>
      </w:r>
      <w:r w:rsidR="00DE358F">
        <w:t xml:space="preserve">     2016-03-02:  TCT Transport re: water channel – </w:t>
      </w:r>
      <w:proofErr w:type="spellStart"/>
      <w:r w:rsidR="00DE358F">
        <w:t>Cnr</w:t>
      </w:r>
      <w:proofErr w:type="spellEnd"/>
      <w:r w:rsidR="00DE358F">
        <w:t>. Uranium &amp; Molecule Str.</w:t>
      </w:r>
    </w:p>
    <w:p w:rsidR="00DE358F" w:rsidRDefault="00DE358F" w:rsidP="00FD12E5">
      <w:r>
        <w:t xml:space="preserve">           </w:t>
      </w:r>
      <w:r w:rsidR="00DC6F70">
        <w:t xml:space="preserve">     </w:t>
      </w:r>
      <w:r>
        <w:t xml:space="preserve">      2016-03-03:  Bellville SAPS </w:t>
      </w:r>
      <w:proofErr w:type="gramStart"/>
      <w:r>
        <w:t>Planning</w:t>
      </w:r>
      <w:proofErr w:type="gramEnd"/>
      <w:r>
        <w:t xml:space="preserve"> meeting</w:t>
      </w:r>
    </w:p>
    <w:p w:rsidR="00DE358F" w:rsidRDefault="00DC6F70" w:rsidP="00FD12E5">
      <w:r>
        <w:t xml:space="preserve">               </w:t>
      </w:r>
      <w:r w:rsidR="00DE358F">
        <w:t xml:space="preserve">       2016-03-03:  SAPS Clearance certificate</w:t>
      </w:r>
    </w:p>
    <w:p w:rsidR="00DE358F" w:rsidRDefault="00DC6F70" w:rsidP="00FD12E5">
      <w:r>
        <w:t xml:space="preserve">                     </w:t>
      </w:r>
      <w:r w:rsidR="00DE358F">
        <w:t xml:space="preserve"> 2016-03-10:  SAPS </w:t>
      </w:r>
      <w:proofErr w:type="gramStart"/>
      <w:r w:rsidR="00DE358F">
        <w:t>Planning</w:t>
      </w:r>
      <w:proofErr w:type="gramEnd"/>
      <w:r w:rsidR="00DE358F">
        <w:t xml:space="preserve"> meeting</w:t>
      </w:r>
    </w:p>
    <w:p w:rsidR="00DE358F" w:rsidRDefault="00DC6F70" w:rsidP="00FD12E5">
      <w:r>
        <w:t xml:space="preserve">                    </w:t>
      </w:r>
      <w:r w:rsidR="00DE358F">
        <w:t xml:space="preserve">  2016-04-05:  CID Safety &amp; Security meeting</w:t>
      </w:r>
    </w:p>
    <w:p w:rsidR="00401228" w:rsidRDefault="00DE358F" w:rsidP="00FD12E5">
      <w:r>
        <w:t xml:space="preserve">            </w:t>
      </w:r>
      <w:r w:rsidR="00DC6F70">
        <w:t xml:space="preserve">       </w:t>
      </w:r>
      <w:r>
        <w:t xml:space="preserve">   2016-04-</w:t>
      </w:r>
      <w:r w:rsidR="00401228">
        <w:t>06:  Special Rating Area (SRA) Forum meeting</w:t>
      </w:r>
    </w:p>
    <w:p w:rsidR="00401228" w:rsidRDefault="00DC6F70" w:rsidP="00FD12E5">
      <w:r>
        <w:t xml:space="preserve">                  </w:t>
      </w:r>
      <w:r w:rsidR="00401228">
        <w:t xml:space="preserve">    2016-04-07:  Executive Risk Solutions re: CCTV cameras</w:t>
      </w:r>
    </w:p>
    <w:p w:rsidR="00401228" w:rsidRDefault="00DC6F70" w:rsidP="00FD12E5">
      <w:r>
        <w:t xml:space="preserve">                 </w:t>
      </w:r>
      <w:r w:rsidR="00401228">
        <w:t xml:space="preserve">     2016-04-07:  SAPS </w:t>
      </w:r>
      <w:proofErr w:type="gramStart"/>
      <w:r w:rsidR="00401228">
        <w:t>Planning</w:t>
      </w:r>
      <w:proofErr w:type="gramEnd"/>
      <w:r w:rsidR="00401228">
        <w:t xml:space="preserve"> meeting</w:t>
      </w:r>
    </w:p>
    <w:p w:rsidR="00401228" w:rsidRDefault="00DC6F70" w:rsidP="00FD12E5">
      <w:r>
        <w:t xml:space="preserve">                </w:t>
      </w:r>
      <w:r w:rsidR="00401228">
        <w:t xml:space="preserve">      2016-04-13:  Meeting with Waste Plan re: CID’s </w:t>
      </w:r>
      <w:proofErr w:type="spellStart"/>
      <w:r w:rsidR="00401228">
        <w:t>Recyling</w:t>
      </w:r>
      <w:proofErr w:type="spellEnd"/>
      <w:r w:rsidR="00401228">
        <w:t xml:space="preserve"> project   </w:t>
      </w:r>
    </w:p>
    <w:p w:rsidR="00401228" w:rsidRDefault="00DC6F70" w:rsidP="00FD12E5">
      <w:r>
        <w:t xml:space="preserve">               </w:t>
      </w:r>
      <w:r w:rsidR="00401228">
        <w:t xml:space="preserve">       2016-04-14:  SAPS </w:t>
      </w:r>
      <w:proofErr w:type="gramStart"/>
      <w:r w:rsidR="00401228">
        <w:t>Planning</w:t>
      </w:r>
      <w:proofErr w:type="gramEnd"/>
      <w:r w:rsidR="00401228">
        <w:t xml:space="preserve"> meeting</w:t>
      </w:r>
    </w:p>
    <w:p w:rsidR="00401228" w:rsidRDefault="00DC6F70" w:rsidP="00FD12E5">
      <w:r>
        <w:t xml:space="preserve">              </w:t>
      </w:r>
      <w:r w:rsidR="00401228">
        <w:t xml:space="preserve">        2016-04-15:  CID Joint operation with role players</w:t>
      </w:r>
    </w:p>
    <w:p w:rsidR="00401228" w:rsidRDefault="00DC6F70" w:rsidP="00FD12E5">
      <w:r>
        <w:t xml:space="preserve">             </w:t>
      </w:r>
      <w:r w:rsidR="00401228">
        <w:t xml:space="preserve">         2016-04-19:  Opening of </w:t>
      </w:r>
      <w:proofErr w:type="spellStart"/>
      <w:r w:rsidR="00401228">
        <w:t>Winsley</w:t>
      </w:r>
      <w:proofErr w:type="spellEnd"/>
      <w:r w:rsidR="00401228">
        <w:t xml:space="preserve"> Primary School’s first library and handing over</w:t>
      </w:r>
    </w:p>
    <w:p w:rsidR="00401228" w:rsidRDefault="00DC6F70" w:rsidP="00FD12E5">
      <w:r>
        <w:t xml:space="preserve">            </w:t>
      </w:r>
      <w:r w:rsidR="00401228">
        <w:t xml:space="preserve">                                </w:t>
      </w:r>
      <w:proofErr w:type="gramStart"/>
      <w:r w:rsidR="00401228">
        <w:t>of</w:t>
      </w:r>
      <w:proofErr w:type="gramEnd"/>
      <w:r w:rsidR="00401228">
        <w:t xml:space="preserve"> board for entrance of school / including Media</w:t>
      </w:r>
    </w:p>
    <w:p w:rsidR="00401228" w:rsidRDefault="00DC6F70" w:rsidP="00FD12E5">
      <w:r>
        <w:t xml:space="preserve">           </w:t>
      </w:r>
      <w:r w:rsidR="00401228">
        <w:t xml:space="preserve">           2016-04-21:  Meeting with Waste Plan </w:t>
      </w:r>
    </w:p>
    <w:p w:rsidR="00704EA0" w:rsidRDefault="00DC6F70" w:rsidP="00FD12E5">
      <w:r>
        <w:t xml:space="preserve">          </w:t>
      </w:r>
      <w:r w:rsidR="00401228">
        <w:t xml:space="preserve">            2016-</w:t>
      </w:r>
      <w:r w:rsidR="00704EA0">
        <w:t>05-04:  CID Safety &amp; Security meeting</w:t>
      </w:r>
    </w:p>
    <w:p w:rsidR="00704EA0" w:rsidRDefault="00DC6F70" w:rsidP="00FD12E5">
      <w:r>
        <w:t xml:space="preserve">         </w:t>
      </w:r>
      <w:r w:rsidR="00704EA0">
        <w:t xml:space="preserve">             2016-05-09:  Meeting with CID Cleansing Service provider</w:t>
      </w:r>
    </w:p>
    <w:p w:rsidR="00704EA0" w:rsidRDefault="00DC6F70" w:rsidP="00FD12E5">
      <w:r>
        <w:t xml:space="preserve">        </w:t>
      </w:r>
      <w:r w:rsidR="00704EA0">
        <w:t xml:space="preserve">              2016-05-12:  CID Board meeting</w:t>
      </w:r>
    </w:p>
    <w:p w:rsidR="00704EA0" w:rsidRDefault="00DC6F70" w:rsidP="00FD12E5">
      <w:r>
        <w:t xml:space="preserve">       </w:t>
      </w:r>
      <w:r w:rsidR="00704EA0">
        <w:t xml:space="preserve">               2016-05-12:  Meeting with Waste Plan re: Recycling project</w:t>
      </w:r>
    </w:p>
    <w:p w:rsidR="005961AC" w:rsidRDefault="00704EA0" w:rsidP="00FD12E5">
      <w:r>
        <w:t xml:space="preserve">     </w:t>
      </w:r>
      <w:r w:rsidR="00DC6F70">
        <w:t xml:space="preserve"> </w:t>
      </w:r>
      <w:r>
        <w:t xml:space="preserve">                </w:t>
      </w:r>
      <w:r w:rsidR="005961AC">
        <w:t>2016-05-31:  Meeting with OWL Management Consultants re: CCTV cameras</w:t>
      </w:r>
    </w:p>
    <w:p w:rsidR="005961AC" w:rsidRDefault="00DC6F70" w:rsidP="00FD12E5">
      <w:r>
        <w:t xml:space="preserve">     </w:t>
      </w:r>
      <w:r w:rsidR="005961AC">
        <w:t xml:space="preserve">                 2016-06-01:  CID Safety &amp; Security meeting</w:t>
      </w:r>
    </w:p>
    <w:p w:rsidR="005961AC" w:rsidRDefault="00DC6F70" w:rsidP="00FD12E5">
      <w:r>
        <w:lastRenderedPageBreak/>
        <w:t xml:space="preserve">                      </w:t>
      </w:r>
      <w:r w:rsidR="005961AC">
        <w:t>2016-06-27:  Meeting with CCTV monitoring company</w:t>
      </w:r>
    </w:p>
    <w:p w:rsidR="005961AC" w:rsidRDefault="00DC6F70" w:rsidP="00FD12E5">
      <w:r>
        <w:t xml:space="preserve">                     </w:t>
      </w:r>
      <w:r w:rsidR="005961AC">
        <w:t xml:space="preserve"> 2016-06-28:  Meeting with Fang re: CCTV cameras</w:t>
      </w:r>
    </w:p>
    <w:p w:rsidR="005961AC" w:rsidRDefault="00DC6F70" w:rsidP="00FD12E5">
      <w:r>
        <w:t xml:space="preserve">                    </w:t>
      </w:r>
      <w:r w:rsidR="005961AC">
        <w:t xml:space="preserve">  2016-06-29:  Meeting with Rubics Solutions re: CCTV cameras</w:t>
      </w:r>
    </w:p>
    <w:p w:rsidR="00E71980" w:rsidRDefault="00DC6F70" w:rsidP="00FD12E5">
      <w:r>
        <w:t xml:space="preserve">                   </w:t>
      </w:r>
      <w:r w:rsidR="005961AC">
        <w:t xml:space="preserve">   2016-06-30:  Meeting with Megapixel re: CCTV cameras</w:t>
      </w:r>
      <w:r w:rsidR="00401228">
        <w:t xml:space="preserve">   </w:t>
      </w:r>
      <w:r w:rsidR="00DE358F">
        <w:t xml:space="preserve">       </w:t>
      </w:r>
      <w:r w:rsidR="00643314">
        <w:t xml:space="preserve">    </w:t>
      </w:r>
      <w:r w:rsidR="00E71980">
        <w:t xml:space="preserve">    </w:t>
      </w:r>
    </w:p>
    <w:p w:rsidR="00FD12E5" w:rsidRDefault="00E71980" w:rsidP="00FD12E5">
      <w:r>
        <w:t xml:space="preserve">             </w:t>
      </w:r>
      <w:r w:rsidR="00983351">
        <w:t xml:space="preserve">                    </w:t>
      </w:r>
      <w:r w:rsidR="00FD12E5">
        <w:t xml:space="preserve">               </w:t>
      </w:r>
    </w:p>
    <w:p w:rsidR="00F65646" w:rsidRDefault="005961AC" w:rsidP="00BA1D46">
      <w:r>
        <w:rPr>
          <w:b/>
          <w:sz w:val="28"/>
          <w:szCs w:val="28"/>
        </w:rPr>
        <w:t xml:space="preserve">     </w:t>
      </w:r>
      <w:r w:rsidR="00FD12E5">
        <w:rPr>
          <w:b/>
          <w:sz w:val="28"/>
          <w:szCs w:val="28"/>
        </w:rPr>
        <w:t xml:space="preserve">        </w:t>
      </w:r>
      <w:r w:rsidR="008A1F63">
        <w:rPr>
          <w:b/>
          <w:sz w:val="28"/>
          <w:szCs w:val="28"/>
        </w:rPr>
        <w:t xml:space="preserve"> 6.  </w:t>
      </w:r>
      <w:r w:rsidR="008A1F63" w:rsidRPr="008A1F63">
        <w:rPr>
          <w:b/>
          <w:sz w:val="28"/>
          <w:szCs w:val="28"/>
          <w:u w:val="single"/>
        </w:rPr>
        <w:t>FINANCIAL</w:t>
      </w:r>
      <w:r w:rsidR="00F65646">
        <w:t xml:space="preserve">   </w:t>
      </w:r>
    </w:p>
    <w:p w:rsidR="00F65646" w:rsidRDefault="00F65646" w:rsidP="00BA1D46"/>
    <w:p w:rsidR="008A1F63" w:rsidRDefault="00B21DB8" w:rsidP="00BA1D46">
      <w:r>
        <w:t xml:space="preserve">                 </w:t>
      </w:r>
      <w:r w:rsidR="00DC6F70">
        <w:t xml:space="preserve"> </w:t>
      </w:r>
      <w:r>
        <w:t xml:space="preserve">  </w:t>
      </w:r>
      <w:r w:rsidR="00D104AD">
        <w:t xml:space="preserve"> </w:t>
      </w:r>
      <w:r>
        <w:t xml:space="preserve"> </w:t>
      </w:r>
      <w:r w:rsidR="008A1F63">
        <w:t xml:space="preserve">The Triangle Industrial City Improvement District NPC currently finds itself in a </w:t>
      </w:r>
      <w:r w:rsidR="00FD12E5">
        <w:br/>
        <w:t xml:space="preserve">                 </w:t>
      </w:r>
      <w:r w:rsidR="00DC6F70">
        <w:t xml:space="preserve"> </w:t>
      </w:r>
      <w:r w:rsidR="00FD12E5">
        <w:t xml:space="preserve"> </w:t>
      </w:r>
      <w:r>
        <w:t xml:space="preserve"> </w:t>
      </w:r>
      <w:r w:rsidR="00D104AD">
        <w:t xml:space="preserve"> </w:t>
      </w:r>
      <w:r w:rsidR="008A1F63">
        <w:t xml:space="preserve"> sound financial position.</w:t>
      </w:r>
    </w:p>
    <w:p w:rsidR="008A1F63" w:rsidRDefault="008A1F63" w:rsidP="00BA1D46"/>
    <w:p w:rsidR="003145A6" w:rsidRDefault="00B21DB8" w:rsidP="00BA1D46">
      <w:r>
        <w:t xml:space="preserve">                </w:t>
      </w:r>
      <w:r w:rsidR="00DC6F70">
        <w:t xml:space="preserve"> </w:t>
      </w:r>
      <w:r>
        <w:t xml:space="preserve">  </w:t>
      </w:r>
      <w:r w:rsidR="00D104AD">
        <w:t xml:space="preserve"> </w:t>
      </w:r>
      <w:r>
        <w:t xml:space="preserve">  </w:t>
      </w:r>
      <w:r w:rsidR="008A1F63">
        <w:t>In accordance with the Finance Agreement that exists between Triangle</w:t>
      </w:r>
      <w:r>
        <w:t xml:space="preserve"> </w:t>
      </w:r>
      <w:r>
        <w:br/>
        <w:t xml:space="preserve">                  </w:t>
      </w:r>
      <w:r w:rsidR="00DC6F70">
        <w:t xml:space="preserve"> </w:t>
      </w:r>
      <w:r w:rsidR="00D104AD">
        <w:t xml:space="preserve"> </w:t>
      </w:r>
      <w:r w:rsidR="008A1F63">
        <w:t xml:space="preserve">  Industrial City Improvement District and the City of Cape Town (COCT), the </w:t>
      </w:r>
    </w:p>
    <w:p w:rsidR="00672C06" w:rsidRDefault="008A1F63" w:rsidP="00BA1D46">
      <w:r>
        <w:t xml:space="preserve">   </w:t>
      </w:r>
      <w:r w:rsidR="00B21DB8">
        <w:t xml:space="preserve">             </w:t>
      </w:r>
      <w:r>
        <w:t xml:space="preserve"> </w:t>
      </w:r>
      <w:r w:rsidR="00D104AD">
        <w:t xml:space="preserve"> </w:t>
      </w:r>
      <w:r w:rsidR="00DC6F70">
        <w:t xml:space="preserve">   </w:t>
      </w:r>
      <w:r w:rsidR="003145A6">
        <w:t xml:space="preserve"> </w:t>
      </w:r>
      <w:r>
        <w:t>City pays over 97% of the annual budget to the CID/SRA in 1/12</w:t>
      </w:r>
      <w:r w:rsidRPr="008A1F63">
        <w:rPr>
          <w:vertAlign w:val="superscript"/>
        </w:rPr>
        <w:t>th</w:t>
      </w:r>
      <w:r>
        <w:t xml:space="preserve"> instalments</w:t>
      </w:r>
    </w:p>
    <w:p w:rsidR="00B21DB8" w:rsidRDefault="00B21DB8" w:rsidP="00BA1D46">
      <w:r>
        <w:t xml:space="preserve">             </w:t>
      </w:r>
      <w:r w:rsidR="00DC6F70">
        <w:t xml:space="preserve">     </w:t>
      </w:r>
      <w:r w:rsidR="00672C06">
        <w:t xml:space="preserve">   </w:t>
      </w:r>
      <w:r w:rsidR="003145A6">
        <w:t xml:space="preserve"> </w:t>
      </w:r>
      <w:proofErr w:type="gramStart"/>
      <w:r w:rsidR="00672C06">
        <w:t>and</w:t>
      </w:r>
      <w:proofErr w:type="gramEnd"/>
      <w:r w:rsidR="00672C06">
        <w:t xml:space="preserve"> retains 3% as a provision for bad debts.</w:t>
      </w:r>
    </w:p>
    <w:p w:rsidR="00672C06" w:rsidRDefault="00672C06" w:rsidP="00BA1D46"/>
    <w:p w:rsidR="005961AC" w:rsidRDefault="00D104AD" w:rsidP="005961AC">
      <w:r>
        <w:t xml:space="preserve">                </w:t>
      </w:r>
      <w:r w:rsidR="00DC6F70">
        <w:t xml:space="preserve">       </w:t>
      </w:r>
      <w:r w:rsidR="00672C06">
        <w:t>Accordingly the</w:t>
      </w:r>
      <w:r w:rsidR="005961AC">
        <w:t xml:space="preserve"> City paid over R1</w:t>
      </w:r>
      <w:proofErr w:type="gramStart"/>
      <w:r w:rsidR="005961AC">
        <w:t>,833,792.00</w:t>
      </w:r>
      <w:proofErr w:type="gramEnd"/>
      <w:r w:rsidR="005961AC">
        <w:t xml:space="preserve"> and retained R56,715.00 for the</w:t>
      </w:r>
    </w:p>
    <w:p w:rsidR="00672C06" w:rsidRDefault="00D104AD" w:rsidP="005961AC">
      <w:r>
        <w:t xml:space="preserve">               </w:t>
      </w:r>
      <w:r w:rsidR="00DC6F70">
        <w:t xml:space="preserve">     </w:t>
      </w:r>
      <w:r w:rsidR="005961AC">
        <w:t xml:space="preserve">   2015/16 financial year.  Retention of R83</w:t>
      </w:r>
      <w:proofErr w:type="gramStart"/>
      <w:r w:rsidR="005961AC">
        <w:t>,298.69</w:t>
      </w:r>
      <w:proofErr w:type="gramEnd"/>
      <w:r w:rsidR="005961AC">
        <w:t xml:space="preserve"> was refunded to Triangle </w:t>
      </w:r>
      <w:r w:rsidR="005961AC">
        <w:br/>
      </w:r>
      <w:r>
        <w:t xml:space="preserve">              </w:t>
      </w:r>
      <w:r w:rsidR="00DC6F70">
        <w:t xml:space="preserve">  </w:t>
      </w:r>
      <w:r w:rsidR="005961AC">
        <w:t xml:space="preserve">  </w:t>
      </w:r>
      <w:r w:rsidR="00DC6F70">
        <w:t xml:space="preserve"> </w:t>
      </w:r>
      <w:r w:rsidR="005961AC">
        <w:t xml:space="preserve">    Industrial</w:t>
      </w:r>
      <w:r w:rsidR="00E24C7A">
        <w:t xml:space="preserve"> City Improvement District NPC in 2015/16.</w:t>
      </w:r>
      <w:r w:rsidR="00672C06">
        <w:t xml:space="preserve"> </w:t>
      </w:r>
    </w:p>
    <w:p w:rsidR="000F1CCF" w:rsidRDefault="00E23A94" w:rsidP="00BA1D46">
      <w:r>
        <w:t xml:space="preserve">    </w:t>
      </w:r>
      <w:r w:rsidR="000F1CCF">
        <w:t xml:space="preserve"> </w:t>
      </w:r>
    </w:p>
    <w:p w:rsidR="00DC7B85" w:rsidRPr="00797485" w:rsidRDefault="00DC6F70" w:rsidP="00BA1D46">
      <w:pPr>
        <w:rPr>
          <w:b/>
          <w:sz w:val="28"/>
          <w:szCs w:val="28"/>
        </w:rPr>
      </w:pPr>
      <w:r>
        <w:t xml:space="preserve">                </w:t>
      </w:r>
      <w:r w:rsidR="00797485">
        <w:t xml:space="preserve">  </w:t>
      </w:r>
      <w:r w:rsidR="00797485">
        <w:rPr>
          <w:b/>
          <w:sz w:val="28"/>
          <w:szCs w:val="28"/>
        </w:rPr>
        <w:t>7.</w:t>
      </w:r>
      <w:r w:rsidR="00797485">
        <w:t xml:space="preserve">  </w:t>
      </w:r>
      <w:r w:rsidR="00797485" w:rsidRPr="00797485">
        <w:rPr>
          <w:b/>
          <w:sz w:val="28"/>
          <w:szCs w:val="28"/>
          <w:u w:val="single"/>
        </w:rPr>
        <w:t>NEW MEMBERS / DIRECTORS</w:t>
      </w:r>
    </w:p>
    <w:p w:rsidR="00DC7B85" w:rsidRDefault="00DC7B85" w:rsidP="00BA1D46"/>
    <w:p w:rsidR="00797485" w:rsidRDefault="00DC6F70" w:rsidP="00BA1D46">
      <w:r>
        <w:t xml:space="preserve">                      </w:t>
      </w:r>
      <w:r w:rsidR="00797485">
        <w:t xml:space="preserve">  During 201</w:t>
      </w:r>
      <w:r w:rsidR="003E0412">
        <w:t>5</w:t>
      </w:r>
      <w:r w:rsidR="00797485">
        <w:t>/1</w:t>
      </w:r>
      <w:r w:rsidR="003E0412">
        <w:t>6</w:t>
      </w:r>
      <w:r w:rsidR="00797485">
        <w:t xml:space="preserve"> the CID had a total of six directors.</w:t>
      </w:r>
    </w:p>
    <w:p w:rsidR="00797485" w:rsidRDefault="00797485" w:rsidP="00BA1D46"/>
    <w:p w:rsidR="000D1072" w:rsidRDefault="00DC6F70" w:rsidP="00BA1D46">
      <w:r>
        <w:t xml:space="preserve">                       </w:t>
      </w:r>
      <w:r w:rsidR="00797485">
        <w:t xml:space="preserve"> During 201</w:t>
      </w:r>
      <w:r w:rsidR="003E0412">
        <w:t>5</w:t>
      </w:r>
      <w:r w:rsidR="00797485">
        <w:t>/1</w:t>
      </w:r>
      <w:r w:rsidR="003E0412">
        <w:t>6</w:t>
      </w:r>
      <w:r w:rsidR="00797485">
        <w:t xml:space="preserve"> </w:t>
      </w:r>
      <w:r w:rsidR="003E0412">
        <w:t>one</w:t>
      </w:r>
      <w:r w:rsidR="000D1072">
        <w:t xml:space="preserve"> member ceased to be </w:t>
      </w:r>
      <w:r w:rsidR="00144CE5">
        <w:t xml:space="preserve">a </w:t>
      </w:r>
      <w:r w:rsidR="006A696E">
        <w:t>member</w:t>
      </w:r>
      <w:r w:rsidR="000D1072">
        <w:t xml:space="preserve"> and t</w:t>
      </w:r>
      <w:r w:rsidR="003E0412">
        <w:t>wo</w:t>
      </w:r>
      <w:r w:rsidR="000D1072">
        <w:t xml:space="preserve"> applications for</w:t>
      </w:r>
    </w:p>
    <w:p w:rsidR="000D1072" w:rsidRDefault="00DC6F70" w:rsidP="00BA1D46">
      <w:r>
        <w:t xml:space="preserve">                    </w:t>
      </w:r>
      <w:r w:rsidR="000D1072">
        <w:t xml:space="preserve">    </w:t>
      </w:r>
      <w:proofErr w:type="gramStart"/>
      <w:r w:rsidR="00AD45C6">
        <w:t>m</w:t>
      </w:r>
      <w:r w:rsidR="000D1072">
        <w:t>embership</w:t>
      </w:r>
      <w:proofErr w:type="gramEnd"/>
      <w:r w:rsidR="000D1072">
        <w:t xml:space="preserve"> were received.  The total number of members to date is 25.</w:t>
      </w:r>
    </w:p>
    <w:p w:rsidR="000D1072" w:rsidRDefault="000D1072" w:rsidP="00BA1D46"/>
    <w:p w:rsidR="000D1072" w:rsidRDefault="00DC6F70" w:rsidP="00BA1D46">
      <w:r>
        <w:t xml:space="preserve">                 </w:t>
      </w:r>
      <w:r w:rsidR="000D1072">
        <w:t xml:space="preserve">       All directors and existing members are thanked for their commitment towards</w:t>
      </w:r>
    </w:p>
    <w:p w:rsidR="000D1072" w:rsidRDefault="00DC6F70" w:rsidP="00BA1D46">
      <w:r>
        <w:t xml:space="preserve">              </w:t>
      </w:r>
      <w:r w:rsidR="000D1072">
        <w:t xml:space="preserve">          </w:t>
      </w:r>
      <w:proofErr w:type="gramStart"/>
      <w:r w:rsidR="000D1072">
        <w:t>the</w:t>
      </w:r>
      <w:proofErr w:type="gramEnd"/>
      <w:r w:rsidR="000D1072">
        <w:t xml:space="preserve"> CID’s endeavors.</w:t>
      </w:r>
    </w:p>
    <w:p w:rsidR="000D1072" w:rsidRDefault="000D1072" w:rsidP="00BA1D46"/>
    <w:p w:rsidR="000D1072" w:rsidRDefault="000D1072" w:rsidP="00BA1D46"/>
    <w:p w:rsidR="00B21DB8" w:rsidRDefault="00B21DB8" w:rsidP="00BA1D46"/>
    <w:p w:rsidR="00B21DB8" w:rsidRDefault="00B21DB8" w:rsidP="00BA1D46"/>
    <w:p w:rsidR="000D1072" w:rsidRDefault="000D1072" w:rsidP="00BA1D46"/>
    <w:p w:rsidR="000D1072" w:rsidRDefault="00DC6F70" w:rsidP="00BA1D46">
      <w:r>
        <w:t xml:space="preserve">                      </w:t>
      </w:r>
      <w:r w:rsidR="000D1072">
        <w:t xml:space="preserve">   L. van Lill</w:t>
      </w:r>
    </w:p>
    <w:p w:rsidR="000D1072" w:rsidRDefault="00DC6F70" w:rsidP="00BA1D46">
      <w:r>
        <w:t xml:space="preserve">                   </w:t>
      </w:r>
      <w:r w:rsidR="000D1072">
        <w:t xml:space="preserve">    </w:t>
      </w:r>
      <w:r>
        <w:t xml:space="preserve">  Manager</w:t>
      </w:r>
      <w:r>
        <w:br/>
        <w:t xml:space="preserve">                   </w:t>
      </w:r>
      <w:r w:rsidR="000D1072">
        <w:t xml:space="preserve">      Triangle Industrial City Improvement District NPC</w:t>
      </w:r>
    </w:p>
    <w:p w:rsidR="000D1072" w:rsidRDefault="00DC6F70" w:rsidP="00BA1D46">
      <w:r>
        <w:t xml:space="preserve">                   </w:t>
      </w:r>
      <w:r w:rsidR="00B21DB8">
        <w:t xml:space="preserve">      July 201</w:t>
      </w:r>
      <w:r w:rsidR="003E0412">
        <w:t>6</w:t>
      </w:r>
    </w:p>
    <w:p w:rsidR="000D1072" w:rsidRDefault="000D1072" w:rsidP="00BA1D46"/>
    <w:p w:rsidR="00DC7B85" w:rsidRDefault="000D1072" w:rsidP="00BA1D46">
      <w:r>
        <w:t xml:space="preserve">                 </w:t>
      </w:r>
      <w:r w:rsidR="00DC7B85">
        <w:t xml:space="preserve"> </w:t>
      </w:r>
    </w:p>
    <w:p w:rsidR="00927B5F" w:rsidRDefault="00927B5F" w:rsidP="00BA1D46">
      <w:r>
        <w:t xml:space="preserve">  </w:t>
      </w:r>
    </w:p>
    <w:p w:rsidR="00927B5F" w:rsidRDefault="00927B5F" w:rsidP="00BA1D46"/>
    <w:p w:rsidR="00927B5F" w:rsidRDefault="00927B5F" w:rsidP="00BA1D46"/>
    <w:p w:rsidR="008332FA" w:rsidRPr="008332FA" w:rsidRDefault="00927B5F" w:rsidP="00BA1D46">
      <w:r>
        <w:t xml:space="preserve"> </w:t>
      </w:r>
      <w:r w:rsidR="00C06869">
        <w:t xml:space="preserve">     </w:t>
      </w:r>
      <w:r w:rsidR="008332FA">
        <w:t xml:space="preserve"> </w:t>
      </w:r>
    </w:p>
    <w:p w:rsidR="008332FA" w:rsidRDefault="008332FA" w:rsidP="00BA1D46">
      <w:pPr>
        <w:rPr>
          <w:sz w:val="28"/>
          <w:szCs w:val="28"/>
        </w:rPr>
      </w:pPr>
    </w:p>
    <w:p w:rsidR="008332FA" w:rsidRDefault="008332FA" w:rsidP="00BA1D46">
      <w:pPr>
        <w:rPr>
          <w:sz w:val="28"/>
          <w:szCs w:val="28"/>
        </w:rPr>
      </w:pPr>
    </w:p>
    <w:p w:rsidR="008332FA" w:rsidRDefault="008332FA" w:rsidP="00BA1D46">
      <w:pPr>
        <w:rPr>
          <w:sz w:val="28"/>
          <w:szCs w:val="28"/>
        </w:rPr>
      </w:pPr>
    </w:p>
    <w:p w:rsidR="008332FA" w:rsidRPr="001D3E46" w:rsidRDefault="008332FA" w:rsidP="00BA1D46"/>
    <w:sectPr w:rsidR="008332FA" w:rsidRPr="001D3E46"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A7B79"/>
    <w:multiLevelType w:val="hybridMultilevel"/>
    <w:tmpl w:val="664837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0481"/>
    <w:multiLevelType w:val="hybridMultilevel"/>
    <w:tmpl w:val="765C23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16A2418"/>
    <w:multiLevelType w:val="hybridMultilevel"/>
    <w:tmpl w:val="021AE324"/>
    <w:lvl w:ilvl="0" w:tplc="277882D0">
      <w:numFmt w:val="bullet"/>
      <w:lvlText w:val="-"/>
      <w:lvlJc w:val="left"/>
      <w:pPr>
        <w:ind w:left="1440" w:hanging="360"/>
      </w:pPr>
      <w:rPr>
        <w:rFonts w:ascii="Times New Roman" w:eastAsia="Times New Roman" w:hAnsi="Times New Roman"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8" w15:restartNumberingAfterBreak="0">
    <w:nsid w:val="28AA404B"/>
    <w:multiLevelType w:val="hybridMultilevel"/>
    <w:tmpl w:val="4598237E"/>
    <w:lvl w:ilvl="0" w:tplc="442CA0B8">
      <w:numFmt w:val="bullet"/>
      <w:lvlText w:val=""/>
      <w:lvlJc w:val="left"/>
      <w:pPr>
        <w:ind w:left="1080" w:hanging="360"/>
      </w:pPr>
      <w:rPr>
        <w:rFonts w:ascii="Symbol" w:eastAsia="Times New Roman" w:hAnsi="Symbol"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11"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17"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16"/>
  </w:num>
  <w:num w:numId="5">
    <w:abstractNumId w:val="0"/>
  </w:num>
  <w:num w:numId="6">
    <w:abstractNumId w:val="12"/>
  </w:num>
  <w:num w:numId="7">
    <w:abstractNumId w:val="7"/>
  </w:num>
  <w:num w:numId="8">
    <w:abstractNumId w:val="11"/>
  </w:num>
  <w:num w:numId="9">
    <w:abstractNumId w:val="14"/>
  </w:num>
  <w:num w:numId="10">
    <w:abstractNumId w:val="21"/>
  </w:num>
  <w:num w:numId="11">
    <w:abstractNumId w:val="15"/>
  </w:num>
  <w:num w:numId="12">
    <w:abstractNumId w:val="13"/>
  </w:num>
  <w:num w:numId="13">
    <w:abstractNumId w:val="18"/>
  </w:num>
  <w:num w:numId="14">
    <w:abstractNumId w:val="1"/>
  </w:num>
  <w:num w:numId="15">
    <w:abstractNumId w:val="20"/>
  </w:num>
  <w:num w:numId="16">
    <w:abstractNumId w:val="10"/>
  </w:num>
  <w:num w:numId="17">
    <w:abstractNumId w:val="19"/>
  </w:num>
  <w:num w:numId="18">
    <w:abstractNumId w:val="17"/>
  </w:num>
  <w:num w:numId="19">
    <w:abstractNumId w:val="2"/>
  </w:num>
  <w:num w:numId="20">
    <w:abstractNumId w:val="4"/>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5A"/>
    <w:rsid w:val="0000247E"/>
    <w:rsid w:val="00024122"/>
    <w:rsid w:val="00024AB7"/>
    <w:rsid w:val="000269D5"/>
    <w:rsid w:val="00026D7C"/>
    <w:rsid w:val="00033BD5"/>
    <w:rsid w:val="00037D5B"/>
    <w:rsid w:val="0004345A"/>
    <w:rsid w:val="00056E84"/>
    <w:rsid w:val="000578EA"/>
    <w:rsid w:val="00062342"/>
    <w:rsid w:val="00071CBB"/>
    <w:rsid w:val="00085333"/>
    <w:rsid w:val="00087090"/>
    <w:rsid w:val="00091710"/>
    <w:rsid w:val="000B2A05"/>
    <w:rsid w:val="000B68A2"/>
    <w:rsid w:val="000C0C79"/>
    <w:rsid w:val="000D1072"/>
    <w:rsid w:val="000D6393"/>
    <w:rsid w:val="000F1CCF"/>
    <w:rsid w:val="0011054C"/>
    <w:rsid w:val="00113C36"/>
    <w:rsid w:val="00144CE5"/>
    <w:rsid w:val="00147510"/>
    <w:rsid w:val="0016436E"/>
    <w:rsid w:val="001853F3"/>
    <w:rsid w:val="001A188D"/>
    <w:rsid w:val="001B62F3"/>
    <w:rsid w:val="001B7EDB"/>
    <w:rsid w:val="001D3DFB"/>
    <w:rsid w:val="001D3E46"/>
    <w:rsid w:val="001D66CD"/>
    <w:rsid w:val="001D6CE3"/>
    <w:rsid w:val="001F3C96"/>
    <w:rsid w:val="00216A53"/>
    <w:rsid w:val="00225824"/>
    <w:rsid w:val="00226FB7"/>
    <w:rsid w:val="00227ACE"/>
    <w:rsid w:val="00251D74"/>
    <w:rsid w:val="00257103"/>
    <w:rsid w:val="00276284"/>
    <w:rsid w:val="00280DB7"/>
    <w:rsid w:val="0028356C"/>
    <w:rsid w:val="00283A75"/>
    <w:rsid w:val="002B14ED"/>
    <w:rsid w:val="002C1226"/>
    <w:rsid w:val="002D157C"/>
    <w:rsid w:val="002D4A08"/>
    <w:rsid w:val="002D7908"/>
    <w:rsid w:val="002E4AB1"/>
    <w:rsid w:val="00304E55"/>
    <w:rsid w:val="003145A6"/>
    <w:rsid w:val="0031569E"/>
    <w:rsid w:val="003326F7"/>
    <w:rsid w:val="00337001"/>
    <w:rsid w:val="003430CB"/>
    <w:rsid w:val="003568CB"/>
    <w:rsid w:val="003665E6"/>
    <w:rsid w:val="00371441"/>
    <w:rsid w:val="00372647"/>
    <w:rsid w:val="00380875"/>
    <w:rsid w:val="00391E9E"/>
    <w:rsid w:val="003B53F5"/>
    <w:rsid w:val="003D24ED"/>
    <w:rsid w:val="003D3E09"/>
    <w:rsid w:val="003E0412"/>
    <w:rsid w:val="003E1353"/>
    <w:rsid w:val="003E2291"/>
    <w:rsid w:val="003E3112"/>
    <w:rsid w:val="003E7ED1"/>
    <w:rsid w:val="003F0EF6"/>
    <w:rsid w:val="003F1CDD"/>
    <w:rsid w:val="003F7A8D"/>
    <w:rsid w:val="00401228"/>
    <w:rsid w:val="00427F2B"/>
    <w:rsid w:val="00432EDB"/>
    <w:rsid w:val="00447B2E"/>
    <w:rsid w:val="004511FD"/>
    <w:rsid w:val="00456BF7"/>
    <w:rsid w:val="00480FDC"/>
    <w:rsid w:val="00481F7C"/>
    <w:rsid w:val="00485A1D"/>
    <w:rsid w:val="004948BE"/>
    <w:rsid w:val="00496268"/>
    <w:rsid w:val="00497791"/>
    <w:rsid w:val="004A0B8A"/>
    <w:rsid w:val="004C493A"/>
    <w:rsid w:val="004C4B78"/>
    <w:rsid w:val="004D1589"/>
    <w:rsid w:val="004D1ED2"/>
    <w:rsid w:val="004E1701"/>
    <w:rsid w:val="004E36ED"/>
    <w:rsid w:val="004E551D"/>
    <w:rsid w:val="004F78AF"/>
    <w:rsid w:val="0050251C"/>
    <w:rsid w:val="0051384B"/>
    <w:rsid w:val="0051532B"/>
    <w:rsid w:val="00521DC5"/>
    <w:rsid w:val="005368C6"/>
    <w:rsid w:val="00541B2A"/>
    <w:rsid w:val="005447AB"/>
    <w:rsid w:val="0055492E"/>
    <w:rsid w:val="005663BA"/>
    <w:rsid w:val="00595D4E"/>
    <w:rsid w:val="005961AC"/>
    <w:rsid w:val="005A101E"/>
    <w:rsid w:val="005A5427"/>
    <w:rsid w:val="005B5444"/>
    <w:rsid w:val="005F402B"/>
    <w:rsid w:val="005F46D9"/>
    <w:rsid w:val="00600B1C"/>
    <w:rsid w:val="00607E24"/>
    <w:rsid w:val="00622544"/>
    <w:rsid w:val="006237EA"/>
    <w:rsid w:val="00631228"/>
    <w:rsid w:val="00643314"/>
    <w:rsid w:val="00644180"/>
    <w:rsid w:val="00644EBA"/>
    <w:rsid w:val="00646A9C"/>
    <w:rsid w:val="00646E76"/>
    <w:rsid w:val="0066088B"/>
    <w:rsid w:val="006718E2"/>
    <w:rsid w:val="00672C06"/>
    <w:rsid w:val="00673D47"/>
    <w:rsid w:val="00680787"/>
    <w:rsid w:val="00691D57"/>
    <w:rsid w:val="00694C05"/>
    <w:rsid w:val="006A1492"/>
    <w:rsid w:val="006A696E"/>
    <w:rsid w:val="006B1CC9"/>
    <w:rsid w:val="006C703E"/>
    <w:rsid w:val="006D484F"/>
    <w:rsid w:val="00704EA0"/>
    <w:rsid w:val="00707376"/>
    <w:rsid w:val="00710E95"/>
    <w:rsid w:val="00715A85"/>
    <w:rsid w:val="00722008"/>
    <w:rsid w:val="00751004"/>
    <w:rsid w:val="00761415"/>
    <w:rsid w:val="00762054"/>
    <w:rsid w:val="0076331C"/>
    <w:rsid w:val="007655FF"/>
    <w:rsid w:val="00774DA5"/>
    <w:rsid w:val="00784048"/>
    <w:rsid w:val="00786CA2"/>
    <w:rsid w:val="00797485"/>
    <w:rsid w:val="007B4B87"/>
    <w:rsid w:val="007B71B4"/>
    <w:rsid w:val="007C12FE"/>
    <w:rsid w:val="007E4C93"/>
    <w:rsid w:val="007E5D81"/>
    <w:rsid w:val="007E6EAC"/>
    <w:rsid w:val="008000B3"/>
    <w:rsid w:val="00801702"/>
    <w:rsid w:val="00804F76"/>
    <w:rsid w:val="008157C5"/>
    <w:rsid w:val="00815BA8"/>
    <w:rsid w:val="008167B1"/>
    <w:rsid w:val="008224BE"/>
    <w:rsid w:val="008240A7"/>
    <w:rsid w:val="00826163"/>
    <w:rsid w:val="008332FA"/>
    <w:rsid w:val="00835CE7"/>
    <w:rsid w:val="00843388"/>
    <w:rsid w:val="00846C1A"/>
    <w:rsid w:val="0084748D"/>
    <w:rsid w:val="00847C86"/>
    <w:rsid w:val="00857D43"/>
    <w:rsid w:val="008652DB"/>
    <w:rsid w:val="0087162B"/>
    <w:rsid w:val="00883107"/>
    <w:rsid w:val="00884E53"/>
    <w:rsid w:val="00886A84"/>
    <w:rsid w:val="008938BE"/>
    <w:rsid w:val="008A1E7B"/>
    <w:rsid w:val="008A1F63"/>
    <w:rsid w:val="008C14AE"/>
    <w:rsid w:val="008C4AD9"/>
    <w:rsid w:val="008C52F9"/>
    <w:rsid w:val="008C65EB"/>
    <w:rsid w:val="008C7032"/>
    <w:rsid w:val="008D140E"/>
    <w:rsid w:val="008F4C1A"/>
    <w:rsid w:val="00905253"/>
    <w:rsid w:val="0092009E"/>
    <w:rsid w:val="0092274C"/>
    <w:rsid w:val="00927B5F"/>
    <w:rsid w:val="0093371B"/>
    <w:rsid w:val="00960511"/>
    <w:rsid w:val="00971C9C"/>
    <w:rsid w:val="00983351"/>
    <w:rsid w:val="00994897"/>
    <w:rsid w:val="0099525A"/>
    <w:rsid w:val="009B1780"/>
    <w:rsid w:val="009C573E"/>
    <w:rsid w:val="009E7C0E"/>
    <w:rsid w:val="009F0088"/>
    <w:rsid w:val="00A121B8"/>
    <w:rsid w:val="00A17863"/>
    <w:rsid w:val="00A31FFB"/>
    <w:rsid w:val="00A32E38"/>
    <w:rsid w:val="00A32E72"/>
    <w:rsid w:val="00A37CC9"/>
    <w:rsid w:val="00A530BE"/>
    <w:rsid w:val="00A6667B"/>
    <w:rsid w:val="00A73C04"/>
    <w:rsid w:val="00A7734C"/>
    <w:rsid w:val="00A934D2"/>
    <w:rsid w:val="00AA039C"/>
    <w:rsid w:val="00AA411F"/>
    <w:rsid w:val="00AA5674"/>
    <w:rsid w:val="00AD45C6"/>
    <w:rsid w:val="00AD5640"/>
    <w:rsid w:val="00AE1E59"/>
    <w:rsid w:val="00AE29FD"/>
    <w:rsid w:val="00AF5CF1"/>
    <w:rsid w:val="00AF7A92"/>
    <w:rsid w:val="00B04545"/>
    <w:rsid w:val="00B21DB8"/>
    <w:rsid w:val="00B237DF"/>
    <w:rsid w:val="00B2402A"/>
    <w:rsid w:val="00B35970"/>
    <w:rsid w:val="00B510DD"/>
    <w:rsid w:val="00B55575"/>
    <w:rsid w:val="00B656BE"/>
    <w:rsid w:val="00B803FE"/>
    <w:rsid w:val="00B86EDF"/>
    <w:rsid w:val="00B941C8"/>
    <w:rsid w:val="00B97E1D"/>
    <w:rsid w:val="00B97ED5"/>
    <w:rsid w:val="00BA0955"/>
    <w:rsid w:val="00BA1D46"/>
    <w:rsid w:val="00BA342D"/>
    <w:rsid w:val="00BA4FC4"/>
    <w:rsid w:val="00BA6A81"/>
    <w:rsid w:val="00BB0FF0"/>
    <w:rsid w:val="00BB5422"/>
    <w:rsid w:val="00BC3524"/>
    <w:rsid w:val="00BC753A"/>
    <w:rsid w:val="00BE3993"/>
    <w:rsid w:val="00BE4D97"/>
    <w:rsid w:val="00BE7B5C"/>
    <w:rsid w:val="00BF0E6D"/>
    <w:rsid w:val="00C0416E"/>
    <w:rsid w:val="00C06869"/>
    <w:rsid w:val="00C07AB0"/>
    <w:rsid w:val="00C3606D"/>
    <w:rsid w:val="00C42CD5"/>
    <w:rsid w:val="00C43A77"/>
    <w:rsid w:val="00C46207"/>
    <w:rsid w:val="00C56852"/>
    <w:rsid w:val="00C75ECA"/>
    <w:rsid w:val="00C9212E"/>
    <w:rsid w:val="00CA22C4"/>
    <w:rsid w:val="00CB2907"/>
    <w:rsid w:val="00CE4803"/>
    <w:rsid w:val="00CE60B5"/>
    <w:rsid w:val="00CE67A5"/>
    <w:rsid w:val="00CF1C0B"/>
    <w:rsid w:val="00D014AA"/>
    <w:rsid w:val="00D0247A"/>
    <w:rsid w:val="00D104AD"/>
    <w:rsid w:val="00D12C42"/>
    <w:rsid w:val="00D175FA"/>
    <w:rsid w:val="00D37A0F"/>
    <w:rsid w:val="00D402E2"/>
    <w:rsid w:val="00D429AA"/>
    <w:rsid w:val="00D60C4B"/>
    <w:rsid w:val="00D618FD"/>
    <w:rsid w:val="00D720CE"/>
    <w:rsid w:val="00D72AE6"/>
    <w:rsid w:val="00D7417A"/>
    <w:rsid w:val="00D77E1A"/>
    <w:rsid w:val="00D91768"/>
    <w:rsid w:val="00D92594"/>
    <w:rsid w:val="00D94D43"/>
    <w:rsid w:val="00D97383"/>
    <w:rsid w:val="00DA6F90"/>
    <w:rsid w:val="00DB6FA2"/>
    <w:rsid w:val="00DB78B5"/>
    <w:rsid w:val="00DC1AED"/>
    <w:rsid w:val="00DC62C1"/>
    <w:rsid w:val="00DC6F70"/>
    <w:rsid w:val="00DC7B85"/>
    <w:rsid w:val="00DD771B"/>
    <w:rsid w:val="00DE1330"/>
    <w:rsid w:val="00DE358F"/>
    <w:rsid w:val="00DE59BC"/>
    <w:rsid w:val="00E00572"/>
    <w:rsid w:val="00E0553B"/>
    <w:rsid w:val="00E23A94"/>
    <w:rsid w:val="00E24C7A"/>
    <w:rsid w:val="00E33629"/>
    <w:rsid w:val="00E40C85"/>
    <w:rsid w:val="00E4307E"/>
    <w:rsid w:val="00E45588"/>
    <w:rsid w:val="00E522A5"/>
    <w:rsid w:val="00E54990"/>
    <w:rsid w:val="00E5686C"/>
    <w:rsid w:val="00E62652"/>
    <w:rsid w:val="00E67CFC"/>
    <w:rsid w:val="00E71980"/>
    <w:rsid w:val="00E7327A"/>
    <w:rsid w:val="00E77B83"/>
    <w:rsid w:val="00E857E7"/>
    <w:rsid w:val="00E862B2"/>
    <w:rsid w:val="00E90DD3"/>
    <w:rsid w:val="00E90FFF"/>
    <w:rsid w:val="00E913CE"/>
    <w:rsid w:val="00EA49C2"/>
    <w:rsid w:val="00EA6C86"/>
    <w:rsid w:val="00EB04C4"/>
    <w:rsid w:val="00EB176B"/>
    <w:rsid w:val="00EB622C"/>
    <w:rsid w:val="00EC6144"/>
    <w:rsid w:val="00EE5C78"/>
    <w:rsid w:val="00EF5250"/>
    <w:rsid w:val="00F0515F"/>
    <w:rsid w:val="00F07003"/>
    <w:rsid w:val="00F07F71"/>
    <w:rsid w:val="00F146D2"/>
    <w:rsid w:val="00F3326D"/>
    <w:rsid w:val="00F42D79"/>
    <w:rsid w:val="00F43744"/>
    <w:rsid w:val="00F62D71"/>
    <w:rsid w:val="00F65646"/>
    <w:rsid w:val="00F6597B"/>
    <w:rsid w:val="00F74377"/>
    <w:rsid w:val="00F80AF4"/>
    <w:rsid w:val="00F85689"/>
    <w:rsid w:val="00FA18F2"/>
    <w:rsid w:val="00FB213C"/>
    <w:rsid w:val="00FB6CC9"/>
    <w:rsid w:val="00FC2956"/>
    <w:rsid w:val="00FD12E5"/>
    <w:rsid w:val="00FD7C95"/>
    <w:rsid w:val="00FE1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D0EEC-E94B-4565-B702-8770D10D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 w:type="paragraph" w:styleId="NormalWeb">
    <w:name w:val="Normal (Web)"/>
    <w:basedOn w:val="Normal"/>
    <w:uiPriority w:val="99"/>
    <w:semiHidden/>
    <w:unhideWhenUsed/>
    <w:rsid w:val="00F6597B"/>
    <w:pPr>
      <w:spacing w:before="100" w:beforeAutospacing="1" w:after="100" w:afterAutospacing="1"/>
    </w:pPr>
    <w:rPr>
      <w:lang w:val="en-ZA" w:eastAsia="en-ZA"/>
    </w:rPr>
  </w:style>
  <w:style w:type="character" w:styleId="Strong">
    <w:name w:val="Strong"/>
    <w:basedOn w:val="DefaultParagraphFont"/>
    <w:uiPriority w:val="22"/>
    <w:qFormat/>
    <w:rsid w:val="00F659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0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ianglefarmcid.co.za"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hyperlink" Target="http://www.trianglefarmcid.co.za/"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5" Type="http://schemas.openxmlformats.org/officeDocument/2006/relationships/hyperlink" Target="http://www.trianglefarmcid.co.za/" TargetMode="Externa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576</TotalTime>
  <Pages>15</Pages>
  <Words>2829</Words>
  <Characters>16129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101</cp:revision>
  <cp:lastPrinted>2016-11-15T10:04:00Z</cp:lastPrinted>
  <dcterms:created xsi:type="dcterms:W3CDTF">2016-11-10T13:53:00Z</dcterms:created>
  <dcterms:modified xsi:type="dcterms:W3CDTF">2016-11-17T13:22:00Z</dcterms:modified>
</cp:coreProperties>
</file>